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4807D0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4807D0" w:rsidRPr="006D07D8" w:rsidRDefault="007D2C3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7D2C31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1;mso-position-horizontal-relative:page;mso-position-vertical-relative:page" filled="f" stroked="f">
                  <v:textbox style="mso-next-textbox:#_x0000_s1029">
                    <w:txbxContent>
                      <w:p w:rsidR="004807D0" w:rsidRDefault="004807D0"/>
                    </w:txbxContent>
                  </v:textbox>
                  <w10:wrap anchorx="page" anchory="page"/>
                </v:shape>
              </w:pict>
            </w:r>
            <w:r w:rsidR="004807D0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4807D0" w:rsidTr="006D07D8">
        <w:trPr>
          <w:trHeight w:val="371"/>
        </w:trPr>
        <w:tc>
          <w:tcPr>
            <w:tcW w:w="1110" w:type="dxa"/>
            <w:vAlign w:val="center"/>
          </w:tcPr>
          <w:p w:rsidR="004807D0" w:rsidRPr="006D07D8" w:rsidRDefault="004807D0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4807D0" w:rsidRPr="006D07D8" w:rsidRDefault="007E4BA2" w:rsidP="00816E14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4807D0">
              <w:rPr>
                <w:b/>
                <w:color w:val="585858"/>
                <w:lang w:val="es-AR"/>
              </w:rPr>
              <w:t>Maestranza</w:t>
            </w:r>
          </w:p>
        </w:tc>
      </w:tr>
      <w:tr w:rsidR="004807D0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4807D0" w:rsidRPr="006D07D8" w:rsidRDefault="004807D0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4807D0" w:rsidRPr="006D07D8" w:rsidRDefault="004807D0" w:rsidP="00F7130F">
            <w:pPr>
              <w:rPr>
                <w:lang w:val="es-AR"/>
              </w:rPr>
            </w:pPr>
            <w:r>
              <w:rPr>
                <w:lang w:val="es-AR"/>
              </w:rPr>
              <w:t>Maestranza</w:t>
            </w:r>
          </w:p>
        </w:tc>
      </w:tr>
      <w:tr w:rsidR="004807D0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09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2011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4807D0" w:rsidRPr="006D07D8" w:rsidRDefault="004807D0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4807D0" w:rsidRDefault="004807D0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4807D0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4807D0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4807D0" w:rsidTr="006D07D8">
        <w:trPr>
          <w:trHeight w:val="1697"/>
        </w:trPr>
        <w:tc>
          <w:tcPr>
            <w:tcW w:w="2415" w:type="dxa"/>
          </w:tcPr>
          <w:p w:rsidR="004807D0" w:rsidRPr="006D07D8" w:rsidRDefault="004807D0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Permanente             X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4807D0" w:rsidRPr="006D07D8" w:rsidRDefault="004807D0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4807D0" w:rsidRDefault="004807D0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71119A" w:rsidRDefault="004807D0" w:rsidP="00155DA6">
            <w:pPr>
              <w:rPr>
                <w:sz w:val="18"/>
                <w:szCs w:val="18"/>
                <w:lang w:val="es-AR"/>
              </w:rPr>
            </w:pPr>
            <w:r w:rsidRPr="0071119A">
              <w:rPr>
                <w:sz w:val="18"/>
                <w:szCs w:val="18"/>
                <w:lang w:val="es-AR"/>
              </w:rPr>
              <w:t xml:space="preserve">De </w:t>
            </w:r>
            <w:r w:rsidR="00A70D88">
              <w:rPr>
                <w:sz w:val="18"/>
                <w:szCs w:val="18"/>
                <w:lang w:val="es-AR"/>
              </w:rPr>
              <w:t>lunes a Viernes de 08:00 a 18</w:t>
            </w:r>
            <w:r w:rsidRPr="0071119A">
              <w:rPr>
                <w:sz w:val="18"/>
                <w:szCs w:val="18"/>
                <w:lang w:val="es-AR"/>
              </w:rPr>
              <w:t>:00</w:t>
            </w:r>
          </w:p>
          <w:p w:rsidR="004807D0" w:rsidRDefault="004807D0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          </w:t>
            </w: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4807D0" w:rsidRPr="006D07D8" w:rsidRDefault="004807D0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Fuera de convenio</w:t>
            </w:r>
            <w:r w:rsidR="00A70D88">
              <w:rPr>
                <w:sz w:val="18"/>
                <w:szCs w:val="18"/>
                <w:lang w:val="es-AR"/>
              </w:rPr>
              <w:t xml:space="preserve">  X</w:t>
            </w:r>
          </w:p>
          <w:p w:rsidR="004807D0" w:rsidRPr="006D07D8" w:rsidRDefault="004807D0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4807D0" w:rsidRPr="006D07D8" w:rsidRDefault="004807D0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A70D88">
            <w:pPr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Maestranza</w:t>
            </w:r>
          </w:p>
        </w:tc>
      </w:tr>
      <w:tr w:rsidR="004807D0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4807D0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2830" w:type="dxa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4807D0" w:rsidRPr="006D07D8" w:rsidRDefault="004807D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4807D0" w:rsidRPr="00A70D88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4807D0" w:rsidRDefault="004807D0" w:rsidP="00E05480">
            <w:pPr>
              <w:rPr>
                <w:lang w:val="es-AR"/>
              </w:rPr>
            </w:pPr>
            <w:r>
              <w:rPr>
                <w:lang w:val="es-AR"/>
              </w:rPr>
              <w:t>Base Operativa Central de Neuquén.</w:t>
            </w:r>
          </w:p>
          <w:p w:rsidR="004807D0" w:rsidRPr="006D07D8" w:rsidRDefault="004807D0" w:rsidP="00E05480">
            <w:pPr>
              <w:rPr>
                <w:lang w:val="es-AR"/>
              </w:rPr>
            </w:pPr>
          </w:p>
          <w:p w:rsidR="004807D0" w:rsidRPr="006D07D8" w:rsidRDefault="004807D0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4807D0" w:rsidRDefault="004807D0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470EE8">
            <w:p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>No aplica.</w:t>
            </w:r>
          </w:p>
          <w:p w:rsidR="004807D0" w:rsidRPr="006D07D8" w:rsidRDefault="004807D0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4807D0" w:rsidRPr="006D07D8" w:rsidRDefault="004807D0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4807D0" w:rsidRPr="006D07D8" w:rsidRDefault="004807D0" w:rsidP="00E05480">
            <w:p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4807D0" w:rsidRPr="00056F6E" w:rsidRDefault="004807D0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4807D0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4807D0" w:rsidRDefault="004807D0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4807D0" w:rsidRPr="00A70D88" w:rsidTr="00B80FDA">
        <w:trPr>
          <w:trHeight w:val="58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4807D0" w:rsidRPr="00BE36ED" w:rsidRDefault="004807D0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>Realizar tareas de limpieza, aseo, higiene, desinfección y mantenimiento de las instalaciones de Grupo OAS, situadas en Base Operativa Central Neuquén.</w:t>
            </w:r>
          </w:p>
        </w:tc>
      </w:tr>
      <w:tr w:rsidR="004807D0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4807D0" w:rsidRDefault="004807D0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4807D0" w:rsidRPr="00A70D88" w:rsidTr="002E3FDD">
        <w:trPr>
          <w:trHeight w:val="176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Realizar tareas de limpieza, aseo, higiene, desinfección y mantenimiento de las instalaciones de Grupo OAS.</w:t>
            </w:r>
          </w:p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Disponer y preparar los elementos o equipos a utilizar según la tarea asignada.</w:t>
            </w:r>
          </w:p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Asegurar las condiciones de su espacio de trabajo y emplear los elementos de seguridad y protección según corresponda.</w:t>
            </w:r>
          </w:p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Restituir los elementos utilizados al sector que correspondiente.</w:t>
            </w:r>
          </w:p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4807D0" w:rsidRDefault="004807D0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Conocer y aplicar las políticas y documentos de SGI.</w:t>
            </w:r>
          </w:p>
          <w:p w:rsidR="00C41895" w:rsidRDefault="00C41895" w:rsidP="00C41895">
            <w:pPr>
              <w:pStyle w:val="RequirementsList"/>
              <w:numPr>
                <w:ilvl w:val="0"/>
                <w:numId w:val="0"/>
              </w:numPr>
              <w:ind w:left="720"/>
              <w:rPr>
                <w:lang w:val="es-AR"/>
              </w:rPr>
            </w:pPr>
          </w:p>
          <w:p w:rsidR="00C41895" w:rsidRPr="00C41895" w:rsidRDefault="00C41895" w:rsidP="00C41895">
            <w:pPr>
              <w:pStyle w:val="RequirementsList"/>
              <w:numPr>
                <w:ilvl w:val="0"/>
                <w:numId w:val="0"/>
              </w:numPr>
              <w:ind w:left="288" w:hanging="288"/>
              <w:rPr>
                <w:b/>
                <w:u w:val="single"/>
                <w:lang w:val="es-AR"/>
              </w:rPr>
            </w:pPr>
            <w:r w:rsidRPr="00C41895">
              <w:rPr>
                <w:b/>
                <w:u w:val="single"/>
                <w:lang w:val="es-AR"/>
              </w:rPr>
              <w:t>Generales:</w:t>
            </w:r>
          </w:p>
          <w:p w:rsidR="00C41895" w:rsidRDefault="00C41895" w:rsidP="00C41895">
            <w:pPr>
              <w:pStyle w:val="Textoindependiente"/>
              <w:numPr>
                <w:ilvl w:val="0"/>
                <w:numId w:val="9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Conocer la identificación de peligros y evaluar los riesgos que pueden afectar a higiene y seguridad del personal. Confeccionar la identificación de aspectos ambientales de las actividades y servicios que tengan influencia sobre el medio ambiente.</w:t>
            </w:r>
          </w:p>
          <w:p w:rsidR="00C41895" w:rsidRDefault="00C41895" w:rsidP="00C41895">
            <w:pPr>
              <w:pStyle w:val="Textoindependiente"/>
              <w:numPr>
                <w:ilvl w:val="0"/>
                <w:numId w:val="9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de los simulacros de respuestas ante emergencia planificados.</w:t>
            </w:r>
          </w:p>
          <w:p w:rsidR="00C41895" w:rsidRDefault="00C41895" w:rsidP="00C41895">
            <w:pPr>
              <w:pStyle w:val="Textoindependiente"/>
              <w:numPr>
                <w:ilvl w:val="0"/>
                <w:numId w:val="9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de las capacitaciones planificadas de seguridad, salud y medio ambiente.</w:t>
            </w:r>
          </w:p>
          <w:p w:rsidR="00C41895" w:rsidRPr="00D14FA6" w:rsidRDefault="00C41895" w:rsidP="00C41895">
            <w:pPr>
              <w:pStyle w:val="Textoindependiente"/>
              <w:numPr>
                <w:ilvl w:val="0"/>
                <w:numId w:val="9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en la investigación de accidentes e incidentes ambientales y laborales.</w:t>
            </w:r>
          </w:p>
          <w:p w:rsidR="00C41895" w:rsidRDefault="00C41895" w:rsidP="00C41895">
            <w:pPr>
              <w:pStyle w:val="RequirementsList"/>
              <w:numPr>
                <w:ilvl w:val="0"/>
                <w:numId w:val="0"/>
              </w:numPr>
              <w:ind w:left="288" w:hanging="288"/>
              <w:rPr>
                <w:lang w:val="es-AR"/>
              </w:rPr>
            </w:pPr>
          </w:p>
          <w:p w:rsidR="004807D0" w:rsidRPr="00BE36ED" w:rsidRDefault="004807D0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4807D0" w:rsidRPr="00A70D88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4807D0" w:rsidRPr="008B75DF" w:rsidRDefault="004807D0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4807D0" w:rsidRPr="00A70D88" w:rsidTr="00C003A9">
        <w:trPr>
          <w:trHeight w:val="22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Default="004807D0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lastRenderedPageBreak/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4807D0" w:rsidRDefault="004807D0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>
              <w:rPr>
                <w:lang w:val="es-AR"/>
              </w:rPr>
              <w:t xml:space="preserve">:         No aplica.                                                                    </w:t>
            </w:r>
            <w:r w:rsidRPr="00A97E79">
              <w:rPr>
                <w:u w:val="single"/>
                <w:lang w:val="es-AR"/>
              </w:rPr>
              <w:t>Operaciones:</w:t>
            </w:r>
            <w:r>
              <w:rPr>
                <w:lang w:val="es-AR"/>
              </w:rPr>
              <w:t xml:space="preserve">      No.</w:t>
            </w:r>
          </w:p>
          <w:p w:rsidR="004807D0" w:rsidRDefault="004807D0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Seguridad y medio ambiente:</w:t>
            </w:r>
            <w:r>
              <w:rPr>
                <w:lang w:val="es-AR"/>
              </w:rPr>
              <w:t xml:space="preserve">   Si.</w:t>
            </w:r>
          </w:p>
          <w:p w:rsidR="004807D0" w:rsidRDefault="004807D0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Asesorias Externas:</w:t>
            </w:r>
            <w:r>
              <w:rPr>
                <w:lang w:val="es-AR"/>
              </w:rPr>
              <w:t xml:space="preserve">    No aplica.                                                                    </w:t>
            </w:r>
            <w:r w:rsidRPr="00A97E79">
              <w:rPr>
                <w:u w:val="single"/>
                <w:lang w:val="es-AR"/>
              </w:rPr>
              <w:t>Otras:</w:t>
            </w:r>
            <w:r>
              <w:rPr>
                <w:lang w:val="es-AR"/>
              </w:rPr>
              <w:t xml:space="preserve"> No aplica.</w:t>
            </w:r>
          </w:p>
          <w:p w:rsidR="004807D0" w:rsidRPr="00BE36ED" w:rsidRDefault="004807D0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4807D0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4807D0" w:rsidRPr="00460701" w:rsidRDefault="004807D0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4807D0" w:rsidRPr="00A70D88" w:rsidTr="00156CB4">
        <w:trPr>
          <w:trHeight w:hRule="exact" w:val="82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Pr="00C003A9" w:rsidRDefault="004807D0" w:rsidP="00C003A9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Persona idónea preferentemente con 1 año de experiencia en puestos similares.</w:t>
            </w: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4807D0" w:rsidRPr="008B75DF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4807D0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4807D0" w:rsidRPr="0071119A" w:rsidTr="00156CB4">
        <w:trPr>
          <w:trHeight w:hRule="exact" w:val="129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Pr="00156CB4" w:rsidRDefault="004807D0" w:rsidP="00156CB4">
            <w:pPr>
              <w:pStyle w:val="RequirementsList"/>
              <w:numPr>
                <w:ilvl w:val="0"/>
                <w:numId w:val="0"/>
              </w:numPr>
              <w:ind w:left="288" w:hanging="288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No aplica.</w:t>
            </w:r>
          </w:p>
        </w:tc>
      </w:tr>
      <w:tr w:rsidR="004807D0" w:rsidRPr="00BE36ED" w:rsidTr="00156CB4">
        <w:trPr>
          <w:trHeight w:hRule="exact" w:val="35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4807D0" w:rsidRPr="00BE36ED" w:rsidTr="00156CB4">
        <w:trPr>
          <w:trHeight w:hRule="exact" w:val="285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Default="004807D0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4807D0" w:rsidRDefault="004807D0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Ordenado.</w:t>
            </w:r>
          </w:p>
          <w:p w:rsidR="004807D0" w:rsidRPr="00C25292" w:rsidRDefault="004807D0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Responsable.</w:t>
            </w:r>
          </w:p>
          <w:p w:rsidR="004807D0" w:rsidRPr="00C25292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4807D0" w:rsidRPr="00C25292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4807D0" w:rsidRPr="00C25292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4807D0" w:rsidRPr="00156CB4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  <w:p w:rsidR="004807D0" w:rsidRPr="00156CB4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4807D0" w:rsidRDefault="004807D0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Habilidad manual.</w:t>
            </w:r>
          </w:p>
        </w:tc>
      </w:tr>
      <w:tr w:rsidR="004807D0" w:rsidRPr="00BE36ED" w:rsidTr="00155DA6">
        <w:trPr>
          <w:trHeight w:hRule="exact" w:val="38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807D0" w:rsidRDefault="004807D0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4807D0" w:rsidRPr="00A70D88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  <w:r>
              <w:rPr>
                <w:lang w:val="es-AR"/>
              </w:rPr>
              <w:t>Reporta a gerencia y a los distintos responsables de los sectores internos de la empresa que lo requieran.</w:t>
            </w: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Default="004807D0" w:rsidP="00B40BBD">
            <w:pPr>
              <w:rPr>
                <w:lang w:val="es-AR"/>
              </w:rPr>
            </w:pPr>
          </w:p>
          <w:p w:rsidR="004807D0" w:rsidRPr="00BE36ED" w:rsidRDefault="004807D0" w:rsidP="00B40BBD">
            <w:pPr>
              <w:rPr>
                <w:lang w:val="es-AR"/>
              </w:rPr>
            </w:pPr>
          </w:p>
        </w:tc>
      </w:tr>
    </w:tbl>
    <w:p w:rsidR="004807D0" w:rsidRPr="00BA39B0" w:rsidRDefault="004807D0">
      <w:pPr>
        <w:rPr>
          <w:lang w:val="es-AR"/>
        </w:rPr>
      </w:pPr>
    </w:p>
    <w:sectPr w:rsidR="004807D0" w:rsidRPr="00BA39B0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2EB" w:rsidRDefault="008B72EB" w:rsidP="00AE0774">
      <w:r>
        <w:separator/>
      </w:r>
    </w:p>
  </w:endnote>
  <w:endnote w:type="continuationSeparator" w:id="1">
    <w:p w:rsidR="008B72EB" w:rsidRDefault="008B72EB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2EB" w:rsidRDefault="008B72EB" w:rsidP="00AE0774">
      <w:r>
        <w:separator/>
      </w:r>
    </w:p>
  </w:footnote>
  <w:footnote w:type="continuationSeparator" w:id="1">
    <w:p w:rsidR="008B72EB" w:rsidRDefault="008B72EB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D0" w:rsidRDefault="007D2C31">
    <w:pPr>
      <w:pStyle w:val="Encabezado"/>
    </w:pPr>
    <w:r w:rsidRPr="007D2C31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4807D0">
      <w:tc>
        <w:tcPr>
          <w:tcW w:w="3500" w:type="pct"/>
          <w:tcBorders>
            <w:bottom w:val="single" w:sz="4" w:space="0" w:color="auto"/>
          </w:tcBorders>
          <w:vAlign w:val="bottom"/>
        </w:tcPr>
        <w:p w:rsidR="004807D0" w:rsidRPr="00C41895" w:rsidRDefault="007E4BA2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C41895">
            <w:rPr>
              <w:b/>
              <w:bCs/>
              <w:color w:val="181818"/>
              <w:sz w:val="24"/>
              <w:szCs w:val="24"/>
              <w:lang w:val="es-ES"/>
            </w:rPr>
            <w:t xml:space="preserve">RHU-FOR-002 </w:t>
          </w:r>
          <w:r w:rsidR="004807D0" w:rsidRPr="00C41895">
            <w:rPr>
              <w:b/>
              <w:bCs/>
              <w:color w:val="181818"/>
              <w:sz w:val="24"/>
              <w:szCs w:val="24"/>
              <w:lang w:val="es-ES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4807D0" w:rsidRDefault="004807D0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4807D0" w:rsidRDefault="007D2C31">
    <w:pPr>
      <w:pStyle w:val="Encabezado"/>
    </w:pPr>
    <w:r w:rsidRPr="007D2C31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1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D0" w:rsidRDefault="007D2C31">
    <w:pPr>
      <w:pStyle w:val="Encabezado"/>
    </w:pPr>
    <w:r w:rsidRPr="007D2C31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3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7.0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AE01ED"/>
    <w:multiLevelType w:val="hybridMultilevel"/>
    <w:tmpl w:val="2AC41F50"/>
    <w:lvl w:ilvl="0" w:tplc="2EEA542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4B505F"/>
    <w:multiLevelType w:val="hybridMultilevel"/>
    <w:tmpl w:val="4AE0D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ttachedTemplate r:id="rId1"/>
  <w:stylePaneFormatFilter w:val="3F01"/>
  <w:doNotTrackMoves/>
  <w:defaultTabStop w:val="720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36ED"/>
    <w:rsid w:val="00015742"/>
    <w:rsid w:val="00056F6E"/>
    <w:rsid w:val="000811D2"/>
    <w:rsid w:val="00102CFC"/>
    <w:rsid w:val="00103AF6"/>
    <w:rsid w:val="00111BC7"/>
    <w:rsid w:val="0011582B"/>
    <w:rsid w:val="00155DA6"/>
    <w:rsid w:val="00156CB4"/>
    <w:rsid w:val="00260AFF"/>
    <w:rsid w:val="002E3FDD"/>
    <w:rsid w:val="0032083E"/>
    <w:rsid w:val="0034522D"/>
    <w:rsid w:val="003B02DB"/>
    <w:rsid w:val="003D19FB"/>
    <w:rsid w:val="003D1CDD"/>
    <w:rsid w:val="00460701"/>
    <w:rsid w:val="0046081C"/>
    <w:rsid w:val="00460D5D"/>
    <w:rsid w:val="00470EE8"/>
    <w:rsid w:val="004807D0"/>
    <w:rsid w:val="004958E4"/>
    <w:rsid w:val="004A6F0C"/>
    <w:rsid w:val="004B6232"/>
    <w:rsid w:val="005170EF"/>
    <w:rsid w:val="005665AE"/>
    <w:rsid w:val="005C4862"/>
    <w:rsid w:val="005D26B8"/>
    <w:rsid w:val="005D6EEE"/>
    <w:rsid w:val="005E60BC"/>
    <w:rsid w:val="00611D1C"/>
    <w:rsid w:val="0065762C"/>
    <w:rsid w:val="006A7C3F"/>
    <w:rsid w:val="006C3B46"/>
    <w:rsid w:val="006D07D8"/>
    <w:rsid w:val="0071119A"/>
    <w:rsid w:val="00715DCB"/>
    <w:rsid w:val="00717CF1"/>
    <w:rsid w:val="00731ED0"/>
    <w:rsid w:val="00737998"/>
    <w:rsid w:val="00763AF4"/>
    <w:rsid w:val="00765EFD"/>
    <w:rsid w:val="00775D04"/>
    <w:rsid w:val="00795E3C"/>
    <w:rsid w:val="0079651B"/>
    <w:rsid w:val="007A70DF"/>
    <w:rsid w:val="007B6459"/>
    <w:rsid w:val="007D2C31"/>
    <w:rsid w:val="007E4BA2"/>
    <w:rsid w:val="007F0D1D"/>
    <w:rsid w:val="007F5FDB"/>
    <w:rsid w:val="0081147E"/>
    <w:rsid w:val="00816E14"/>
    <w:rsid w:val="00821F2A"/>
    <w:rsid w:val="00885F9B"/>
    <w:rsid w:val="008A6F6C"/>
    <w:rsid w:val="008B72EB"/>
    <w:rsid w:val="008B75DF"/>
    <w:rsid w:val="00904E8D"/>
    <w:rsid w:val="009404CB"/>
    <w:rsid w:val="0096272D"/>
    <w:rsid w:val="00981B15"/>
    <w:rsid w:val="0099359D"/>
    <w:rsid w:val="009D046D"/>
    <w:rsid w:val="009E37D0"/>
    <w:rsid w:val="00A005E7"/>
    <w:rsid w:val="00A44D7C"/>
    <w:rsid w:val="00A70D88"/>
    <w:rsid w:val="00A97E79"/>
    <w:rsid w:val="00AB1E0B"/>
    <w:rsid w:val="00AE0774"/>
    <w:rsid w:val="00B40BBD"/>
    <w:rsid w:val="00B80FDA"/>
    <w:rsid w:val="00BA39B0"/>
    <w:rsid w:val="00BB0883"/>
    <w:rsid w:val="00BB0CC8"/>
    <w:rsid w:val="00BE06D3"/>
    <w:rsid w:val="00BE36ED"/>
    <w:rsid w:val="00C003A9"/>
    <w:rsid w:val="00C22F00"/>
    <w:rsid w:val="00C23EE8"/>
    <w:rsid w:val="00C25292"/>
    <w:rsid w:val="00C41895"/>
    <w:rsid w:val="00C6125B"/>
    <w:rsid w:val="00C7686A"/>
    <w:rsid w:val="00C876A5"/>
    <w:rsid w:val="00C946ED"/>
    <w:rsid w:val="00CB04CF"/>
    <w:rsid w:val="00CE7F60"/>
    <w:rsid w:val="00D3575C"/>
    <w:rsid w:val="00D93144"/>
    <w:rsid w:val="00DD463C"/>
    <w:rsid w:val="00E05480"/>
    <w:rsid w:val="00E1555F"/>
    <w:rsid w:val="00E177C3"/>
    <w:rsid w:val="00E37944"/>
    <w:rsid w:val="00E61DEF"/>
    <w:rsid w:val="00E75C25"/>
    <w:rsid w:val="00EC2072"/>
    <w:rsid w:val="00EF4BCC"/>
    <w:rsid w:val="00F33312"/>
    <w:rsid w:val="00F45786"/>
    <w:rsid w:val="00F7130F"/>
    <w:rsid w:val="00FA6152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  <w:style w:type="paragraph" w:styleId="Textoindependiente">
    <w:name w:val="Body Text"/>
    <w:basedOn w:val="Normal"/>
    <w:link w:val="TextoindependienteCar"/>
    <w:rsid w:val="00C41895"/>
    <w:rPr>
      <w:rFonts w:ascii="Arial" w:hAnsi="Arial" w:cs="Arial"/>
      <w:b/>
      <w:bCs/>
      <w:sz w:val="24"/>
      <w:szCs w:val="24"/>
      <w:u w:val="single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41895"/>
    <w:rPr>
      <w:rFonts w:ascii="Arial" w:hAnsi="Arial" w:cs="Arial"/>
      <w:b/>
      <w:bCs/>
      <w:sz w:val="24"/>
      <w:szCs w:val="24"/>
      <w:u w:val="singl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form.dot</Template>
  <TotalTime>56</TotalTime>
  <Pages>2</Pages>
  <Words>501</Words>
  <Characters>2761</Characters>
  <Application>Microsoft Office Word</Application>
  <DocSecurity>0</DocSecurity>
  <Lines>23</Lines>
  <Paragraphs>6</Paragraphs>
  <ScaleCrop>false</ScaleCrop>
  <Company>GRUPO OAS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subject/>
  <dc:creator>GRUPO OAS</dc:creator>
  <cp:keywords/>
  <dc:description/>
  <cp:lastModifiedBy>smendicoa</cp:lastModifiedBy>
  <cp:revision>13</cp:revision>
  <cp:lastPrinted>2004-02-13T19:55:00Z</cp:lastPrinted>
  <dcterms:created xsi:type="dcterms:W3CDTF">2012-07-15T01:21:00Z</dcterms:created>
  <dcterms:modified xsi:type="dcterms:W3CDTF">2013-11-05T12:28:00Z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