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2" w:type="dxa"/>
        <w:tblInd w:w="392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0"/>
        <w:gridCol w:w="1300"/>
        <w:gridCol w:w="567"/>
        <w:gridCol w:w="630"/>
        <w:gridCol w:w="750"/>
        <w:gridCol w:w="746"/>
        <w:gridCol w:w="1843"/>
        <w:gridCol w:w="2976"/>
      </w:tblGrid>
      <w:tr w:rsidR="006F63FD" w:rsidTr="006D07D8">
        <w:trPr>
          <w:trHeight w:val="278"/>
        </w:trPr>
        <w:tc>
          <w:tcPr>
            <w:tcW w:w="9922" w:type="dxa"/>
            <w:gridSpan w:val="8"/>
            <w:tcBorders>
              <w:top w:val="double" w:sz="4" w:space="0" w:color="FFC000"/>
            </w:tcBorders>
            <w:shd w:val="clear" w:color="auto" w:fill="D9D9D9"/>
            <w:vAlign w:val="center"/>
          </w:tcPr>
          <w:p w:rsidR="006F63FD" w:rsidRPr="006D07D8" w:rsidRDefault="00AE6F4B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AE6F4B">
              <w:rPr>
                <w:noProof/>
                <w:lang w:val="es-AR" w:eastAsia="es-A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476.05pt;margin-top:57.85pt;width:81.95pt;height:40.95pt;z-index:251657728;mso-position-horizontal-relative:page;mso-position-vertical-relative:page" filled="f" stroked="f">
                  <v:textbox style="mso-next-textbox:#_x0000_s1029">
                    <w:txbxContent>
                      <w:p w:rsidR="00DD20DC" w:rsidRDefault="00DD20DC"/>
                    </w:txbxContent>
                  </v:textbox>
                  <w10:wrap anchorx="page" anchory="page"/>
                </v:shape>
              </w:pict>
            </w:r>
            <w:r w:rsidR="006F63FD" w:rsidRPr="006D07D8">
              <w:rPr>
                <w:b/>
                <w:sz w:val="18"/>
                <w:szCs w:val="18"/>
                <w:lang w:val="es-AR"/>
              </w:rPr>
              <w:t>Datos generales del puesto</w:t>
            </w:r>
          </w:p>
        </w:tc>
      </w:tr>
      <w:tr w:rsidR="006F63FD" w:rsidTr="006D07D8">
        <w:trPr>
          <w:trHeight w:val="371"/>
        </w:trPr>
        <w:tc>
          <w:tcPr>
            <w:tcW w:w="1110" w:type="dxa"/>
            <w:vAlign w:val="center"/>
          </w:tcPr>
          <w:p w:rsidR="006F63FD" w:rsidRPr="006D07D8" w:rsidRDefault="006F63FD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Puesto</w:t>
            </w:r>
          </w:p>
        </w:tc>
        <w:tc>
          <w:tcPr>
            <w:tcW w:w="8812" w:type="dxa"/>
            <w:gridSpan w:val="7"/>
            <w:vAlign w:val="center"/>
          </w:tcPr>
          <w:p w:rsidR="006F63FD" w:rsidRPr="00091988" w:rsidRDefault="00D2257F" w:rsidP="00D2257F">
            <w:pPr>
              <w:rPr>
                <w:b/>
                <w:color w:val="585858"/>
              </w:rPr>
            </w:pPr>
            <w:r w:rsidRPr="00091988">
              <w:rPr>
                <w:b/>
                <w:color w:val="585858"/>
              </w:rPr>
              <w:t xml:space="preserve"> </w:t>
            </w:r>
            <w:r w:rsidR="00594E43" w:rsidRPr="007E5220">
              <w:rPr>
                <w:b/>
                <w:color w:val="585858"/>
              </w:rPr>
              <w:t xml:space="preserve">Ayudante Operador Hot Water </w:t>
            </w:r>
            <w:r w:rsidR="0050538E" w:rsidRPr="007E5220">
              <w:rPr>
                <w:b/>
                <w:color w:val="585858"/>
              </w:rPr>
              <w:t>Oil</w:t>
            </w:r>
            <w:r w:rsidR="00594E43" w:rsidRPr="007E5220">
              <w:rPr>
                <w:b/>
                <w:color w:val="585858"/>
              </w:rPr>
              <w:t xml:space="preserve"> – Hot Water Oil Steam</w:t>
            </w:r>
          </w:p>
        </w:tc>
      </w:tr>
      <w:tr w:rsidR="006F63FD" w:rsidTr="006D07D8">
        <w:trPr>
          <w:trHeight w:val="371"/>
        </w:trPr>
        <w:tc>
          <w:tcPr>
            <w:tcW w:w="2410" w:type="dxa"/>
            <w:gridSpan w:val="2"/>
            <w:vAlign w:val="center"/>
          </w:tcPr>
          <w:p w:rsidR="006F63FD" w:rsidRPr="006D07D8" w:rsidRDefault="006F63FD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Sector o departamento</w:t>
            </w:r>
          </w:p>
        </w:tc>
        <w:tc>
          <w:tcPr>
            <w:tcW w:w="7512" w:type="dxa"/>
            <w:gridSpan w:val="6"/>
            <w:vAlign w:val="center"/>
          </w:tcPr>
          <w:p w:rsidR="006F63FD" w:rsidRPr="006D07D8" w:rsidRDefault="00DA1A38" w:rsidP="00F7130F">
            <w:pPr>
              <w:rPr>
                <w:lang w:val="es-AR"/>
              </w:rPr>
            </w:pPr>
            <w:r>
              <w:rPr>
                <w:lang w:val="es-AR"/>
              </w:rPr>
              <w:t>Operaciones</w:t>
            </w:r>
          </w:p>
        </w:tc>
      </w:tr>
      <w:tr w:rsidR="006F63FD" w:rsidTr="006D07D8">
        <w:trPr>
          <w:trHeight w:val="371"/>
        </w:trPr>
        <w:tc>
          <w:tcPr>
            <w:tcW w:w="2977" w:type="dxa"/>
            <w:gridSpan w:val="3"/>
            <w:tcBorders>
              <w:bottom w:val="double" w:sz="4" w:space="0" w:color="FFC000"/>
            </w:tcBorders>
            <w:vAlign w:val="center"/>
          </w:tcPr>
          <w:p w:rsidR="006F63FD" w:rsidRPr="006D07D8" w:rsidRDefault="006F63FD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Fecha de creación del puesto</w:t>
            </w:r>
          </w:p>
        </w:tc>
        <w:tc>
          <w:tcPr>
            <w:tcW w:w="630" w:type="dxa"/>
            <w:tcBorders>
              <w:bottom w:val="double" w:sz="4" w:space="0" w:color="FFC000"/>
            </w:tcBorders>
            <w:vAlign w:val="center"/>
          </w:tcPr>
          <w:p w:rsidR="006F63FD" w:rsidRPr="006D07D8" w:rsidRDefault="006F63FD" w:rsidP="006D07D8">
            <w:pPr>
              <w:jc w:val="center"/>
              <w:rPr>
                <w:lang w:val="es-AR"/>
              </w:rPr>
            </w:pPr>
            <w:r w:rsidRPr="006D07D8">
              <w:rPr>
                <w:lang w:val="es-AR"/>
              </w:rPr>
              <w:t>01</w:t>
            </w:r>
          </w:p>
        </w:tc>
        <w:tc>
          <w:tcPr>
            <w:tcW w:w="750" w:type="dxa"/>
            <w:tcBorders>
              <w:bottom w:val="double" w:sz="4" w:space="0" w:color="FFC000"/>
            </w:tcBorders>
            <w:vAlign w:val="center"/>
          </w:tcPr>
          <w:p w:rsidR="006F63FD" w:rsidRPr="006D07D8" w:rsidRDefault="006F63FD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09</w:t>
            </w:r>
          </w:p>
        </w:tc>
        <w:tc>
          <w:tcPr>
            <w:tcW w:w="746" w:type="dxa"/>
            <w:tcBorders>
              <w:bottom w:val="double" w:sz="4" w:space="0" w:color="FFC000"/>
            </w:tcBorders>
            <w:vAlign w:val="center"/>
          </w:tcPr>
          <w:p w:rsidR="006F63FD" w:rsidRPr="006D07D8" w:rsidRDefault="006F63FD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2011</w:t>
            </w:r>
          </w:p>
        </w:tc>
        <w:tc>
          <w:tcPr>
            <w:tcW w:w="1843" w:type="dxa"/>
            <w:tcBorders>
              <w:bottom w:val="double" w:sz="4" w:space="0" w:color="FFC000"/>
            </w:tcBorders>
            <w:vAlign w:val="center"/>
          </w:tcPr>
          <w:p w:rsidR="006F63FD" w:rsidRPr="006D07D8" w:rsidRDefault="006F63FD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tcBorders>
              <w:bottom w:val="double" w:sz="4" w:space="0" w:color="FFC000"/>
            </w:tcBorders>
            <w:vAlign w:val="center"/>
          </w:tcPr>
          <w:p w:rsidR="006F63FD" w:rsidRPr="006D07D8" w:rsidRDefault="006F63FD" w:rsidP="00056F6E">
            <w:pPr>
              <w:rPr>
                <w:lang w:val="es-AR"/>
              </w:rPr>
            </w:pPr>
            <w:r w:rsidRPr="006D07D8">
              <w:rPr>
                <w:lang w:val="es-AR"/>
              </w:rPr>
              <w:t>Gerencia</w:t>
            </w:r>
          </w:p>
        </w:tc>
      </w:tr>
    </w:tbl>
    <w:p w:rsidR="006F63FD" w:rsidRDefault="006F63FD" w:rsidP="00056F6E">
      <w:pPr>
        <w:rPr>
          <w:lang w:val="es-AR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5"/>
        <w:gridCol w:w="2830"/>
        <w:gridCol w:w="2268"/>
        <w:gridCol w:w="2414"/>
      </w:tblGrid>
      <w:tr w:rsidR="006F63FD" w:rsidTr="003F4A41">
        <w:trPr>
          <w:trHeight w:val="254"/>
        </w:trPr>
        <w:tc>
          <w:tcPr>
            <w:tcW w:w="9927" w:type="dxa"/>
            <w:gridSpan w:val="4"/>
            <w:shd w:val="clear" w:color="auto" w:fill="D9D9D9"/>
            <w:vAlign w:val="center"/>
          </w:tcPr>
          <w:p w:rsidR="006F63FD" w:rsidRPr="006D07D8" w:rsidRDefault="006F63FD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Datos adicionales y optativos</w:t>
            </w:r>
          </w:p>
        </w:tc>
      </w:tr>
      <w:tr w:rsidR="006F63FD" w:rsidTr="003F4A41">
        <w:trPr>
          <w:trHeight w:val="273"/>
        </w:trPr>
        <w:tc>
          <w:tcPr>
            <w:tcW w:w="2415" w:type="dxa"/>
            <w:shd w:val="clear" w:color="auto" w:fill="FFC000"/>
          </w:tcPr>
          <w:p w:rsidR="006F63FD" w:rsidRPr="006D07D8" w:rsidRDefault="006F63FD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Tipo de contratación</w:t>
            </w:r>
          </w:p>
        </w:tc>
        <w:tc>
          <w:tcPr>
            <w:tcW w:w="2830" w:type="dxa"/>
            <w:shd w:val="clear" w:color="auto" w:fill="FFC000"/>
          </w:tcPr>
          <w:p w:rsidR="006F63FD" w:rsidRPr="006D07D8" w:rsidRDefault="006F63FD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Horarios  y diagrama</w:t>
            </w:r>
          </w:p>
        </w:tc>
        <w:tc>
          <w:tcPr>
            <w:tcW w:w="2268" w:type="dxa"/>
            <w:shd w:val="clear" w:color="auto" w:fill="FFC000"/>
          </w:tcPr>
          <w:p w:rsidR="006F63FD" w:rsidRPr="006D07D8" w:rsidRDefault="006F63FD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Convenio Colectivo</w:t>
            </w:r>
          </w:p>
        </w:tc>
        <w:tc>
          <w:tcPr>
            <w:tcW w:w="2414" w:type="dxa"/>
            <w:shd w:val="clear" w:color="auto" w:fill="FFC000"/>
          </w:tcPr>
          <w:p w:rsidR="006F63FD" w:rsidRPr="006D07D8" w:rsidRDefault="006F63FD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Categoría asignada</w:t>
            </w:r>
          </w:p>
        </w:tc>
      </w:tr>
      <w:tr w:rsidR="00594E43" w:rsidRPr="0050538E" w:rsidTr="003F4A41">
        <w:trPr>
          <w:trHeight w:val="1697"/>
        </w:trPr>
        <w:tc>
          <w:tcPr>
            <w:tcW w:w="2415" w:type="dxa"/>
          </w:tcPr>
          <w:p w:rsidR="00594E43" w:rsidRPr="006D07D8" w:rsidRDefault="00594E43" w:rsidP="0016522E">
            <w:pPr>
              <w:rPr>
                <w:b/>
                <w:sz w:val="18"/>
                <w:szCs w:val="18"/>
                <w:lang w:val="es-AR"/>
              </w:rPr>
            </w:pPr>
          </w:p>
          <w:p w:rsidR="00594E43" w:rsidRPr="00C9272F" w:rsidRDefault="00594E43" w:rsidP="0016522E">
            <w:pPr>
              <w:rPr>
                <w:b/>
                <w:color w:val="FF0000"/>
                <w:lang w:val="es-AR"/>
              </w:rPr>
            </w:pPr>
            <w:r>
              <w:rPr>
                <w:lang w:val="es-AR"/>
              </w:rPr>
              <w:t xml:space="preserve">Permanente                 </w:t>
            </w:r>
            <w:r w:rsidRPr="00967758">
              <w:rPr>
                <w:b/>
                <w:lang w:val="es-AR"/>
              </w:rPr>
              <w:t>X</w:t>
            </w:r>
          </w:p>
          <w:p w:rsidR="00594E43" w:rsidRPr="006D07D8" w:rsidRDefault="00594E43" w:rsidP="0016522E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</w:t>
            </w:r>
          </w:p>
          <w:p w:rsidR="00594E43" w:rsidRPr="006D07D8" w:rsidRDefault="00594E43" w:rsidP="0016522E">
            <w:pPr>
              <w:rPr>
                <w:lang w:val="es-AR"/>
              </w:rPr>
            </w:pPr>
            <w:r>
              <w:rPr>
                <w:lang w:val="es-AR"/>
              </w:rPr>
              <w:t xml:space="preserve">Eventual  </w:t>
            </w:r>
          </w:p>
          <w:p w:rsidR="00594E43" w:rsidRPr="006D07D8" w:rsidRDefault="00594E43" w:rsidP="0016522E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 </w:t>
            </w:r>
          </w:p>
          <w:p w:rsidR="00594E43" w:rsidRPr="006D07D8" w:rsidRDefault="00594E43" w:rsidP="0016522E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Externo           </w:t>
            </w:r>
          </w:p>
          <w:p w:rsidR="00594E43" w:rsidRPr="006D07D8" w:rsidRDefault="00594E43" w:rsidP="0016522E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</w:t>
            </w:r>
          </w:p>
          <w:p w:rsidR="00594E43" w:rsidRPr="006D07D8" w:rsidRDefault="00594E43" w:rsidP="0016522E">
            <w:pPr>
              <w:rPr>
                <w:lang w:val="es-AR"/>
              </w:rPr>
            </w:pPr>
            <w:r w:rsidRPr="006D07D8">
              <w:rPr>
                <w:lang w:val="es-AR"/>
              </w:rPr>
              <w:t>Otra</w:t>
            </w:r>
            <w:r>
              <w:rPr>
                <w:lang w:val="es-AR"/>
              </w:rPr>
              <w:t xml:space="preserve">                    </w:t>
            </w:r>
          </w:p>
          <w:p w:rsidR="00594E43" w:rsidRPr="006D07D8" w:rsidRDefault="00594E43" w:rsidP="0016522E">
            <w:pPr>
              <w:rPr>
                <w:lang w:val="es-AR"/>
              </w:rPr>
            </w:pPr>
          </w:p>
        </w:tc>
        <w:tc>
          <w:tcPr>
            <w:tcW w:w="2830" w:type="dxa"/>
          </w:tcPr>
          <w:p w:rsidR="00594E43" w:rsidRDefault="00594E43" w:rsidP="0016522E">
            <w:pPr>
              <w:rPr>
                <w:b/>
                <w:sz w:val="18"/>
                <w:szCs w:val="18"/>
                <w:lang w:val="es-AR"/>
              </w:rPr>
            </w:pPr>
          </w:p>
          <w:p w:rsidR="00594E43" w:rsidRDefault="00594E43" w:rsidP="0016522E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Según operación:</w:t>
            </w:r>
          </w:p>
          <w:p w:rsidR="00594E43" w:rsidRDefault="00594E43" w:rsidP="00594E43">
            <w:pPr>
              <w:pStyle w:val="Prrafodelista"/>
              <w:numPr>
                <w:ilvl w:val="0"/>
                <w:numId w:val="1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Lunes a viernes</w:t>
            </w:r>
          </w:p>
          <w:p w:rsidR="00594E43" w:rsidRDefault="00594E43" w:rsidP="00594E43">
            <w:pPr>
              <w:pStyle w:val="Prrafodelista"/>
              <w:numPr>
                <w:ilvl w:val="0"/>
                <w:numId w:val="1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14 por 7</w:t>
            </w:r>
          </w:p>
          <w:p w:rsidR="00594E43" w:rsidRDefault="00594E43" w:rsidP="00594E43">
            <w:pPr>
              <w:pStyle w:val="Prrafodelista"/>
              <w:numPr>
                <w:ilvl w:val="0"/>
                <w:numId w:val="1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Turno diurno</w:t>
            </w:r>
          </w:p>
          <w:p w:rsidR="00594E43" w:rsidRPr="004D4492" w:rsidRDefault="00594E43" w:rsidP="00594E43">
            <w:pPr>
              <w:pStyle w:val="Prrafodelista"/>
              <w:numPr>
                <w:ilvl w:val="0"/>
                <w:numId w:val="1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Servicio 24 hs</w:t>
            </w:r>
          </w:p>
          <w:p w:rsidR="00594E43" w:rsidRDefault="00594E43" w:rsidP="0016522E">
            <w:pPr>
              <w:rPr>
                <w:sz w:val="18"/>
                <w:szCs w:val="18"/>
                <w:lang w:val="es-AR"/>
              </w:rPr>
            </w:pPr>
          </w:p>
          <w:p w:rsidR="00594E43" w:rsidRPr="00CB1515" w:rsidRDefault="00594E43" w:rsidP="0016522E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A disponibilidad de la compañía, según se lo requiera.</w:t>
            </w:r>
          </w:p>
          <w:p w:rsidR="00594E43" w:rsidRPr="006D07D8" w:rsidRDefault="00594E43" w:rsidP="0016522E">
            <w:pPr>
              <w:rPr>
                <w:sz w:val="18"/>
                <w:szCs w:val="18"/>
                <w:lang w:val="es-AR"/>
              </w:rPr>
            </w:pPr>
          </w:p>
        </w:tc>
        <w:tc>
          <w:tcPr>
            <w:tcW w:w="2268" w:type="dxa"/>
          </w:tcPr>
          <w:p w:rsidR="00594E43" w:rsidRPr="006D07D8" w:rsidRDefault="00594E43" w:rsidP="0016522E">
            <w:pPr>
              <w:rPr>
                <w:sz w:val="18"/>
                <w:szCs w:val="18"/>
                <w:lang w:val="es-AR"/>
              </w:rPr>
            </w:pPr>
          </w:p>
          <w:p w:rsidR="00594E43" w:rsidRPr="006D07D8" w:rsidRDefault="00594E43" w:rsidP="0016522E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privados </w:t>
            </w:r>
            <w:r>
              <w:rPr>
                <w:sz w:val="18"/>
                <w:szCs w:val="18"/>
                <w:lang w:val="es-AR"/>
              </w:rPr>
              <w:t xml:space="preserve">    </w:t>
            </w:r>
            <w:r w:rsidRPr="00967758">
              <w:rPr>
                <w:b/>
                <w:sz w:val="18"/>
                <w:szCs w:val="18"/>
                <w:lang w:val="es-AR"/>
              </w:rPr>
              <w:t>X</w:t>
            </w:r>
            <w:r>
              <w:rPr>
                <w:sz w:val="18"/>
                <w:szCs w:val="18"/>
                <w:lang w:val="es-AR"/>
              </w:rPr>
              <w:t xml:space="preserve"> </w:t>
            </w:r>
          </w:p>
          <w:p w:rsidR="00594E43" w:rsidRPr="00935728" w:rsidRDefault="00594E43" w:rsidP="0016522E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jerárquicos </w:t>
            </w:r>
            <w:r>
              <w:rPr>
                <w:sz w:val="18"/>
                <w:szCs w:val="18"/>
                <w:lang w:val="es-AR"/>
              </w:rPr>
              <w:t xml:space="preserve"> </w:t>
            </w:r>
          </w:p>
          <w:p w:rsidR="00594E43" w:rsidRPr="006D07D8" w:rsidRDefault="00594E43" w:rsidP="0016522E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UOCRA</w:t>
            </w:r>
            <w:r>
              <w:rPr>
                <w:sz w:val="18"/>
                <w:szCs w:val="18"/>
                <w:lang w:val="es-AR"/>
              </w:rPr>
              <w:t xml:space="preserve">             </w:t>
            </w:r>
          </w:p>
          <w:p w:rsidR="00594E43" w:rsidRPr="006D07D8" w:rsidRDefault="00594E43" w:rsidP="0016522E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UATRE        </w:t>
            </w:r>
          </w:p>
          <w:p w:rsidR="00594E43" w:rsidRPr="006D07D8" w:rsidRDefault="00594E43" w:rsidP="0016522E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Autónomo</w:t>
            </w:r>
            <w:r>
              <w:rPr>
                <w:sz w:val="18"/>
                <w:szCs w:val="18"/>
                <w:lang w:val="es-AR"/>
              </w:rPr>
              <w:t xml:space="preserve">              </w:t>
            </w:r>
          </w:p>
          <w:p w:rsidR="00594E43" w:rsidRPr="006D07D8" w:rsidRDefault="00594E43" w:rsidP="0016522E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Otro</w:t>
            </w:r>
          </w:p>
          <w:p w:rsidR="00594E43" w:rsidRDefault="00594E43" w:rsidP="0016522E">
            <w:pPr>
              <w:rPr>
                <w:lang w:val="es-AR"/>
              </w:rPr>
            </w:pPr>
          </w:p>
          <w:p w:rsidR="004F0BEB" w:rsidRPr="006D07D8" w:rsidRDefault="004F0BEB" w:rsidP="0016522E">
            <w:pPr>
              <w:rPr>
                <w:lang w:val="es-AR"/>
              </w:rPr>
            </w:pPr>
          </w:p>
        </w:tc>
        <w:tc>
          <w:tcPr>
            <w:tcW w:w="2414" w:type="dxa"/>
          </w:tcPr>
          <w:p w:rsidR="00594E43" w:rsidRPr="006D07D8" w:rsidRDefault="00594E43" w:rsidP="0016522E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  <w:p w:rsidR="00594E43" w:rsidRPr="006D07D8" w:rsidRDefault="00CF3C90" w:rsidP="0016522E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Categ-D</w:t>
            </w:r>
            <w:r w:rsidR="0050538E">
              <w:rPr>
                <w:sz w:val="18"/>
                <w:szCs w:val="18"/>
                <w:lang w:val="es-AR"/>
              </w:rPr>
              <w:t xml:space="preserve"> Turno-D Zona-</w:t>
            </w:r>
            <w:r w:rsidR="00AC2836">
              <w:rPr>
                <w:sz w:val="18"/>
                <w:szCs w:val="18"/>
                <w:lang w:val="es-AR"/>
              </w:rPr>
              <w:t>3</w:t>
            </w:r>
          </w:p>
        </w:tc>
      </w:tr>
      <w:tr w:rsidR="006F63FD" w:rsidRPr="0050538E" w:rsidTr="003F4A41">
        <w:trPr>
          <w:trHeight w:val="330"/>
        </w:trPr>
        <w:tc>
          <w:tcPr>
            <w:tcW w:w="2415" w:type="dxa"/>
            <w:shd w:val="clear" w:color="auto" w:fill="FFC000"/>
          </w:tcPr>
          <w:p w:rsidR="006F63FD" w:rsidRPr="006D07D8" w:rsidRDefault="006F63FD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Lugares de trabajo</w:t>
            </w:r>
          </w:p>
        </w:tc>
        <w:tc>
          <w:tcPr>
            <w:tcW w:w="2830" w:type="dxa"/>
            <w:shd w:val="clear" w:color="auto" w:fill="FFC000"/>
          </w:tcPr>
          <w:p w:rsidR="006F63FD" w:rsidRPr="006D07D8" w:rsidRDefault="006F63FD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Recursos adicionales</w:t>
            </w:r>
          </w:p>
        </w:tc>
        <w:tc>
          <w:tcPr>
            <w:tcW w:w="4682" w:type="dxa"/>
            <w:gridSpan w:val="2"/>
            <w:shd w:val="clear" w:color="auto" w:fill="FFC000"/>
          </w:tcPr>
          <w:p w:rsidR="006F63FD" w:rsidRPr="006D07D8" w:rsidRDefault="006F63FD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Observaciones generales</w:t>
            </w:r>
          </w:p>
        </w:tc>
      </w:tr>
      <w:tr w:rsidR="00B50385" w:rsidRPr="00091988" w:rsidTr="003F4A41">
        <w:trPr>
          <w:trHeight w:val="1270"/>
        </w:trPr>
        <w:tc>
          <w:tcPr>
            <w:tcW w:w="2415" w:type="dxa"/>
          </w:tcPr>
          <w:p w:rsidR="00B50385" w:rsidRDefault="00B50385" w:rsidP="0016522E">
            <w:pPr>
              <w:rPr>
                <w:lang w:val="es-AR"/>
              </w:rPr>
            </w:pPr>
          </w:p>
          <w:p w:rsidR="00B50385" w:rsidRDefault="00B50385" w:rsidP="0016522E">
            <w:pPr>
              <w:rPr>
                <w:lang w:val="es-AR"/>
              </w:rPr>
            </w:pPr>
            <w:r>
              <w:rPr>
                <w:lang w:val="es-AR"/>
              </w:rPr>
              <w:t>Zonas donde se presten servicios.</w:t>
            </w:r>
          </w:p>
          <w:p w:rsidR="00B50385" w:rsidRPr="004D4492" w:rsidRDefault="00B50385" w:rsidP="0016522E">
            <w:pPr>
              <w:rPr>
                <w:lang w:val="es-AR"/>
              </w:rPr>
            </w:pPr>
            <w:r>
              <w:rPr>
                <w:lang w:val="es-AR"/>
              </w:rPr>
              <w:t>Preferentemente en cercanía del domicilio</w:t>
            </w:r>
          </w:p>
        </w:tc>
        <w:tc>
          <w:tcPr>
            <w:tcW w:w="2830" w:type="dxa"/>
          </w:tcPr>
          <w:p w:rsidR="00B50385" w:rsidRPr="004D4492" w:rsidRDefault="00B50385" w:rsidP="0016522E">
            <w:pPr>
              <w:rPr>
                <w:sz w:val="18"/>
                <w:szCs w:val="18"/>
                <w:lang w:val="es-AR"/>
              </w:rPr>
            </w:pPr>
          </w:p>
          <w:p w:rsidR="00B50385" w:rsidRDefault="00B50385" w:rsidP="00B50385">
            <w:pPr>
              <w:pStyle w:val="Prrafodelista"/>
              <w:numPr>
                <w:ilvl w:val="0"/>
                <w:numId w:val="11"/>
              </w:numPr>
              <w:ind w:left="312" w:hanging="142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Teléfono celular.</w:t>
            </w:r>
          </w:p>
          <w:p w:rsidR="00B50385" w:rsidRDefault="00B50385" w:rsidP="00B50385">
            <w:pPr>
              <w:pStyle w:val="Prrafodelista"/>
              <w:numPr>
                <w:ilvl w:val="0"/>
                <w:numId w:val="11"/>
              </w:numPr>
              <w:ind w:left="312" w:hanging="142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Equipamiento para servicio</w:t>
            </w:r>
            <w:r w:rsidR="0050538E">
              <w:rPr>
                <w:sz w:val="18"/>
                <w:szCs w:val="18"/>
                <w:lang w:val="es-AR"/>
              </w:rPr>
              <w:t>.</w:t>
            </w:r>
          </w:p>
          <w:p w:rsidR="00B50385" w:rsidRDefault="00B50385" w:rsidP="0050538E">
            <w:pPr>
              <w:pStyle w:val="Prrafodelista"/>
              <w:ind w:left="312"/>
              <w:rPr>
                <w:sz w:val="18"/>
                <w:szCs w:val="18"/>
                <w:lang w:val="es-AR"/>
              </w:rPr>
            </w:pPr>
          </w:p>
          <w:p w:rsidR="00B50385" w:rsidRPr="004D4492" w:rsidRDefault="00B50385" w:rsidP="0050538E">
            <w:pPr>
              <w:pStyle w:val="Prrafodelista"/>
              <w:ind w:left="312"/>
              <w:rPr>
                <w:sz w:val="18"/>
                <w:szCs w:val="18"/>
                <w:lang w:val="es-AR"/>
              </w:rPr>
            </w:pPr>
          </w:p>
        </w:tc>
        <w:tc>
          <w:tcPr>
            <w:tcW w:w="4682" w:type="dxa"/>
            <w:gridSpan w:val="2"/>
          </w:tcPr>
          <w:p w:rsidR="00B50385" w:rsidRPr="006D07D8" w:rsidRDefault="00B50385" w:rsidP="0016522E">
            <w:pPr>
              <w:rPr>
                <w:b/>
                <w:sz w:val="18"/>
                <w:szCs w:val="18"/>
                <w:lang w:val="es-AR"/>
              </w:rPr>
            </w:pPr>
          </w:p>
          <w:p w:rsidR="00B50385" w:rsidRPr="00CB1515" w:rsidRDefault="00B50385" w:rsidP="0016522E">
            <w:pPr>
              <w:rPr>
                <w:sz w:val="18"/>
                <w:szCs w:val="18"/>
                <w:lang w:val="es-AR"/>
              </w:rPr>
            </w:pPr>
            <w:r w:rsidRPr="00CB1515">
              <w:rPr>
                <w:sz w:val="18"/>
                <w:szCs w:val="18"/>
                <w:lang w:val="es-AR"/>
              </w:rPr>
              <w:t>Se</w:t>
            </w:r>
            <w:r>
              <w:rPr>
                <w:sz w:val="18"/>
                <w:szCs w:val="18"/>
                <w:lang w:val="es-AR"/>
              </w:rPr>
              <w:t xml:space="preserve"> pactan condiciones particulares en contrato.</w:t>
            </w:r>
          </w:p>
        </w:tc>
      </w:tr>
    </w:tbl>
    <w:p w:rsidR="006F63FD" w:rsidRPr="00056F6E" w:rsidRDefault="006F63FD" w:rsidP="00056F6E">
      <w:pPr>
        <w:rPr>
          <w:lang w:val="es-AR"/>
        </w:rPr>
      </w:pPr>
    </w:p>
    <w:tbl>
      <w:tblPr>
        <w:tblW w:w="0" w:type="auto"/>
        <w:jc w:val="center"/>
        <w:tblInd w:w="91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9989"/>
      </w:tblGrid>
      <w:tr w:rsidR="006F63FD" w:rsidTr="002E3FDD">
        <w:trPr>
          <w:trHeight w:val="288"/>
          <w:jc w:val="center"/>
        </w:trPr>
        <w:tc>
          <w:tcPr>
            <w:tcW w:w="9989" w:type="dxa"/>
            <w:tcBorders>
              <w:top w:val="double" w:sz="4" w:space="0" w:color="FFC00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:rsidR="006F63FD" w:rsidRDefault="006F63FD" w:rsidP="008B75DF">
            <w:pPr>
              <w:pStyle w:val="Ttulo2"/>
              <w:jc w:val="center"/>
            </w:pPr>
            <w:r>
              <w:t>Objetivo del puesto</w:t>
            </w:r>
          </w:p>
        </w:tc>
      </w:tr>
      <w:tr w:rsidR="006F63FD" w:rsidRPr="00091988" w:rsidTr="00777760">
        <w:trPr>
          <w:trHeight w:val="700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</w:tcPr>
          <w:p w:rsidR="006F63FD" w:rsidRPr="00BE36ED" w:rsidRDefault="001009C1">
            <w:pPr>
              <w:pStyle w:val="Text"/>
              <w:rPr>
                <w:lang w:val="es-AR"/>
              </w:rPr>
            </w:pPr>
            <w:r>
              <w:rPr>
                <w:lang w:val="es-ES"/>
              </w:rPr>
              <w:t xml:space="preserve">Asistir al Operador de Hot Water </w:t>
            </w:r>
            <w:r w:rsidR="00DD20DC">
              <w:rPr>
                <w:lang w:val="es-ES"/>
              </w:rPr>
              <w:t>Oíl</w:t>
            </w:r>
            <w:r>
              <w:rPr>
                <w:lang w:val="es-ES"/>
              </w:rPr>
              <w:t xml:space="preserve"> –Hot wáter Steam en toda la operación en donde</w:t>
            </w:r>
            <w:r w:rsidR="00326D1C">
              <w:rPr>
                <w:lang w:val="es-ES"/>
              </w:rPr>
              <w:t xml:space="preserve"> Grupo</w:t>
            </w:r>
            <w:r>
              <w:rPr>
                <w:lang w:val="es-ES"/>
              </w:rPr>
              <w:t xml:space="preserve"> OAS preste servicios- Asistir en las tareas generales en las base de operaciones o cualquier actividad donde se lo requiera</w:t>
            </w:r>
          </w:p>
        </w:tc>
      </w:tr>
      <w:tr w:rsidR="006F63FD" w:rsidTr="002E3FDD">
        <w:trPr>
          <w:trHeight w:val="288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E6E6E6"/>
            <w:vAlign w:val="center"/>
          </w:tcPr>
          <w:p w:rsidR="006F63FD" w:rsidRDefault="006F63FD" w:rsidP="008B75DF">
            <w:pPr>
              <w:pStyle w:val="Ttulo2"/>
              <w:jc w:val="center"/>
            </w:pPr>
            <w:r>
              <w:t>Principales funciones y tareas</w:t>
            </w:r>
          </w:p>
        </w:tc>
      </w:tr>
      <w:tr w:rsidR="006F63FD" w:rsidRPr="00091988" w:rsidTr="00173826">
        <w:trPr>
          <w:trHeight w:val="4797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double" w:sz="4" w:space="0" w:color="FFC000"/>
              <w:right w:val="double" w:sz="4" w:space="0" w:color="FFC000"/>
            </w:tcBorders>
          </w:tcPr>
          <w:p w:rsidR="00B50385" w:rsidRDefault="00B50385" w:rsidP="00B50385">
            <w:pPr>
              <w:pStyle w:val="Textoindependiente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  <w:r w:rsidRPr="004E45E8">
              <w:rPr>
                <w:rFonts w:ascii="Tahoma" w:hAnsi="Tahoma" w:cs="Tahoma"/>
                <w:bCs w:val="0"/>
                <w:sz w:val="16"/>
                <w:szCs w:val="16"/>
                <w:u w:val="none"/>
              </w:rPr>
              <w:t>Gestión Operativa</w:t>
            </w:r>
          </w:p>
          <w:p w:rsidR="00B50385" w:rsidRDefault="00B50385" w:rsidP="00B50385">
            <w:pPr>
              <w:pStyle w:val="Textoindependiente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</w:p>
          <w:p w:rsidR="00B50385" w:rsidRPr="007E5220" w:rsidRDefault="00B50385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 w:rsidRPr="007E5220">
              <w:rPr>
                <w:rFonts w:ascii="Arial" w:hAnsi="Arial" w:cs="Arial"/>
                <w:lang w:val="es-AR"/>
              </w:rPr>
              <w:t xml:space="preserve">Cumplir y hacer cumplir el procedimiento operativo interno como así también los del cliente. </w:t>
            </w:r>
          </w:p>
          <w:p w:rsidR="00B50385" w:rsidRPr="007E5220" w:rsidRDefault="00B50385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 w:rsidRPr="007E5220">
              <w:rPr>
                <w:rFonts w:ascii="Arial" w:hAnsi="Arial" w:cs="Arial"/>
                <w:lang w:val="es-AR"/>
              </w:rPr>
              <w:t>Coordinar con el operador la ubicación de la locación para el transporte del equipo desparafinador.</w:t>
            </w:r>
          </w:p>
          <w:p w:rsidR="00B50385" w:rsidRPr="007E5220" w:rsidRDefault="00B50385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 w:rsidRPr="007E5220">
              <w:rPr>
                <w:rFonts w:ascii="Arial" w:hAnsi="Arial" w:cs="Arial"/>
                <w:lang w:val="es-AR"/>
              </w:rPr>
              <w:t xml:space="preserve">Recorrer la cañería de conducción  con el fin de determinar la inexistencia de </w:t>
            </w:r>
            <w:r w:rsidR="00DD20DC" w:rsidRPr="007E5220">
              <w:rPr>
                <w:rFonts w:ascii="Arial" w:hAnsi="Arial" w:cs="Arial"/>
                <w:lang w:val="es-AR"/>
              </w:rPr>
              <w:t>pérdidas</w:t>
            </w:r>
            <w:r w:rsidRPr="007E5220">
              <w:rPr>
                <w:rFonts w:ascii="Arial" w:hAnsi="Arial" w:cs="Arial"/>
                <w:lang w:val="es-AR"/>
              </w:rPr>
              <w:t>.</w:t>
            </w:r>
          </w:p>
          <w:p w:rsidR="00B50385" w:rsidRDefault="001009C1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Limpiar y mantener limpio equipos y unidades livianas</w:t>
            </w:r>
          </w:p>
          <w:p w:rsidR="001009C1" w:rsidRDefault="001009C1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Limpiar y mantener limpia unidad de cambio de turno</w:t>
            </w:r>
          </w:p>
          <w:p w:rsidR="001009C1" w:rsidRDefault="001009C1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Ordenar y mantener ordenado herramientas, carteles, conos y todo elemento de equipos</w:t>
            </w:r>
          </w:p>
          <w:p w:rsidR="001009C1" w:rsidRDefault="001009C1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Limpiar y mantener limpio caños de tubing</w:t>
            </w:r>
          </w:p>
          <w:p w:rsidR="001009C1" w:rsidRDefault="001009C1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Pintar herramientas y partes del equipo con el fin de mantener la estética de los equipos</w:t>
            </w:r>
          </w:p>
          <w:p w:rsidR="001009C1" w:rsidRDefault="001009C1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 xml:space="preserve">Completar niveles de gas </w:t>
            </w:r>
            <w:r w:rsidR="00DD20DC">
              <w:rPr>
                <w:rFonts w:ascii="Arial" w:hAnsi="Arial" w:cs="Arial"/>
                <w:lang w:val="es-AR"/>
              </w:rPr>
              <w:t>oíl</w:t>
            </w:r>
            <w:r>
              <w:rPr>
                <w:rFonts w:ascii="Arial" w:hAnsi="Arial" w:cs="Arial"/>
                <w:lang w:val="es-AR"/>
              </w:rPr>
              <w:t>, GLP y productos químicos</w:t>
            </w:r>
          </w:p>
          <w:p w:rsidR="001009C1" w:rsidRDefault="001009C1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Montar y desmontar equipo</w:t>
            </w:r>
          </w:p>
          <w:p w:rsidR="001009C1" w:rsidRDefault="001009C1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Mantener la locación limpia</w:t>
            </w:r>
          </w:p>
          <w:p w:rsidR="00B50385" w:rsidRPr="0050334B" w:rsidRDefault="001009C1" w:rsidP="0050334B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Responsabilidad de dejar ordenados y limpios los lugares en base de operaciones cuando se realizan mantenimientos</w:t>
            </w:r>
          </w:p>
          <w:p w:rsidR="00B50385" w:rsidRDefault="00B50385" w:rsidP="00B50385">
            <w:pPr>
              <w:numPr>
                <w:ilvl w:val="0"/>
                <w:numId w:val="13"/>
              </w:numPr>
              <w:tabs>
                <w:tab w:val="clear" w:pos="1980"/>
                <w:tab w:val="num" w:pos="360"/>
              </w:tabs>
              <w:ind w:left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Control estado de matafuegos.</w:t>
            </w:r>
          </w:p>
          <w:p w:rsidR="00B50385" w:rsidRPr="004E45E8" w:rsidRDefault="00B50385" w:rsidP="00B50385">
            <w:pPr>
              <w:pStyle w:val="Textoindependiente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  <w:lang w:val="es-AR"/>
              </w:rPr>
            </w:pPr>
          </w:p>
          <w:p w:rsidR="00B50385" w:rsidRDefault="00B50385" w:rsidP="00B50385">
            <w:pPr>
              <w:pStyle w:val="Textoindependiente"/>
              <w:spacing w:line="360" w:lineRule="auto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  <w:r w:rsidRPr="004E45E8">
              <w:rPr>
                <w:rFonts w:ascii="Tahoma" w:hAnsi="Tahoma" w:cs="Tahoma"/>
                <w:bCs w:val="0"/>
                <w:sz w:val="16"/>
                <w:szCs w:val="16"/>
                <w:u w:val="none"/>
              </w:rPr>
              <w:t>Mantenimiento</w:t>
            </w:r>
          </w:p>
          <w:p w:rsidR="00B50385" w:rsidRPr="00173826" w:rsidRDefault="00B50385" w:rsidP="00173826">
            <w:pPr>
              <w:numPr>
                <w:ilvl w:val="0"/>
                <w:numId w:val="12"/>
              </w:numPr>
              <w:jc w:val="both"/>
              <w:rPr>
                <w:lang w:val="es-AR"/>
              </w:rPr>
            </w:pPr>
            <w:r w:rsidRPr="000D1D37">
              <w:rPr>
                <w:lang w:val="es-AR"/>
              </w:rPr>
              <w:t>Asesorarse del buen funcionamiento del equipo de Bombeo antes de instalarlo en el pozo.</w:t>
            </w:r>
          </w:p>
          <w:p w:rsidR="00B50385" w:rsidRPr="000D1D37" w:rsidRDefault="00B50385" w:rsidP="00B50385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0D1D37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Mantener el equipo asignado en buen estado de funcionamiento y limpieza.</w:t>
            </w:r>
          </w:p>
          <w:p w:rsidR="00B50385" w:rsidRPr="000D1D37" w:rsidRDefault="00B50385" w:rsidP="00B50385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0D1D37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Gestionar el cumplimiento del plan anual de mantenimiento en el equipo asignado.</w:t>
            </w:r>
          </w:p>
          <w:p w:rsidR="00B50385" w:rsidRDefault="00B50385" w:rsidP="00B50385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0D1D37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Solicitar los mantenimientos necesarios para garantizar la operatividad y buen estado del equipo asignado.</w:t>
            </w:r>
          </w:p>
          <w:p w:rsidR="00173826" w:rsidRDefault="00173826" w:rsidP="00B50385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 xml:space="preserve">Cambiar cubiertas o mantener infladas de equipo Hot Water </w:t>
            </w:r>
            <w:r w:rsidR="00DD20DC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oíl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 xml:space="preserve"> y unidades livianas</w:t>
            </w:r>
          </w:p>
          <w:p w:rsidR="00173826" w:rsidRDefault="00173826" w:rsidP="00B50385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 xml:space="preserve">Verificar niveles de </w:t>
            </w:r>
            <w:r w:rsidR="00DD20DC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aceite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 xml:space="preserve"> y agua de los motores</w:t>
            </w:r>
          </w:p>
          <w:p w:rsidR="00173826" w:rsidRPr="000D1D37" w:rsidRDefault="00173826" w:rsidP="00B50385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Engrasar equipos y Bombas</w:t>
            </w:r>
          </w:p>
          <w:p w:rsidR="00B50385" w:rsidRPr="004E45E8" w:rsidRDefault="00B50385" w:rsidP="00B50385">
            <w:pPr>
              <w:pStyle w:val="Textoindependiente"/>
              <w:spacing w:line="360" w:lineRule="auto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</w:p>
          <w:p w:rsidR="00B50385" w:rsidRPr="004E45E8" w:rsidRDefault="00B50385" w:rsidP="00B50385">
            <w:pPr>
              <w:pStyle w:val="Textoindependiente"/>
              <w:spacing w:line="360" w:lineRule="auto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  <w:r w:rsidRPr="004E45E8">
              <w:rPr>
                <w:rFonts w:ascii="Tahoma" w:hAnsi="Tahoma" w:cs="Tahoma"/>
                <w:bCs w:val="0"/>
                <w:sz w:val="16"/>
                <w:szCs w:val="16"/>
                <w:u w:val="none"/>
              </w:rPr>
              <w:t>Seguridad e Higiene</w:t>
            </w:r>
          </w:p>
          <w:p w:rsidR="00B50385" w:rsidRPr="00D77B0C" w:rsidRDefault="00B50385" w:rsidP="00B50385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D77B0C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Responsabilizarse por la seguridad del equipo, las personas y la propiedad del cliente durante la prestación de un servicio.</w:t>
            </w:r>
          </w:p>
          <w:p w:rsidR="00B50385" w:rsidRPr="00D77B0C" w:rsidRDefault="00B50385" w:rsidP="00B50385">
            <w:pPr>
              <w:numPr>
                <w:ilvl w:val="0"/>
                <w:numId w:val="12"/>
              </w:numPr>
              <w:jc w:val="both"/>
              <w:rPr>
                <w:lang w:val="es-AR"/>
              </w:rPr>
            </w:pPr>
            <w:r w:rsidRPr="00D77B0C">
              <w:rPr>
                <w:lang w:val="es-AR"/>
              </w:rPr>
              <w:t>Detener cualquier tipo de maniobra si las normas de seguridad no son las óptimas.</w:t>
            </w:r>
          </w:p>
          <w:p w:rsidR="00B50385" w:rsidRPr="00D77B0C" w:rsidRDefault="00B50385" w:rsidP="00B50385">
            <w:pPr>
              <w:numPr>
                <w:ilvl w:val="0"/>
                <w:numId w:val="12"/>
              </w:numPr>
              <w:jc w:val="both"/>
              <w:rPr>
                <w:lang w:val="es-AR"/>
              </w:rPr>
            </w:pPr>
            <w:r w:rsidRPr="00D77B0C">
              <w:rPr>
                <w:lang w:val="es-AR"/>
              </w:rPr>
              <w:t>Informar al Responsable de Operaciones de cualquier riesgo o impacto ambiental</w:t>
            </w:r>
          </w:p>
          <w:p w:rsidR="00B50385" w:rsidRPr="000D1D37" w:rsidRDefault="00B50385" w:rsidP="00B50385">
            <w:pPr>
              <w:jc w:val="both"/>
              <w:rPr>
                <w:lang w:val="es-AR"/>
              </w:rPr>
            </w:pPr>
          </w:p>
          <w:p w:rsidR="00B50385" w:rsidRPr="00D63077" w:rsidRDefault="00B50385" w:rsidP="00B50385">
            <w:pPr>
              <w:pStyle w:val="Prrafodelista"/>
              <w:jc w:val="both"/>
              <w:rPr>
                <w:lang w:val="es-AR"/>
              </w:rPr>
            </w:pPr>
          </w:p>
          <w:p w:rsidR="00B50385" w:rsidRPr="004E45E8" w:rsidRDefault="00B50385" w:rsidP="00B50385">
            <w:pPr>
              <w:pStyle w:val="Textoindependiente"/>
              <w:spacing w:line="360" w:lineRule="auto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  <w:r w:rsidRPr="004E45E8">
              <w:rPr>
                <w:rFonts w:ascii="Tahoma" w:hAnsi="Tahoma" w:cs="Tahoma"/>
                <w:bCs w:val="0"/>
                <w:sz w:val="16"/>
                <w:szCs w:val="16"/>
                <w:u w:val="none"/>
              </w:rPr>
              <w:t>Coordinación y logística</w:t>
            </w:r>
          </w:p>
          <w:p w:rsidR="00B50385" w:rsidRPr="00D77B0C" w:rsidRDefault="00B50385" w:rsidP="00B50385">
            <w:pPr>
              <w:pStyle w:val="Textoindependiente"/>
              <w:numPr>
                <w:ilvl w:val="0"/>
                <w:numId w:val="14"/>
              </w:numPr>
              <w:ind w:left="384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lastRenderedPageBreak/>
              <w:t>Informar inmediatamente novedades</w:t>
            </w:r>
          </w:p>
          <w:p w:rsidR="00DD20DC" w:rsidRDefault="00DD20DC" w:rsidP="00DD20DC">
            <w:pPr>
              <w:pStyle w:val="Textoindependiente"/>
              <w:spacing w:line="360" w:lineRule="auto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</w:p>
          <w:p w:rsidR="00B50385" w:rsidRDefault="00B50385" w:rsidP="00DD20DC">
            <w:pPr>
              <w:pStyle w:val="Textoindependiente"/>
              <w:spacing w:line="360" w:lineRule="auto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  <w:r w:rsidRPr="004E45E8">
              <w:rPr>
                <w:rFonts w:ascii="Tahoma" w:hAnsi="Tahoma" w:cs="Tahoma"/>
                <w:bCs w:val="0"/>
                <w:sz w:val="16"/>
                <w:szCs w:val="16"/>
                <w:u w:val="none"/>
              </w:rPr>
              <w:t>Administración</w:t>
            </w:r>
            <w:r>
              <w:rPr>
                <w:rFonts w:ascii="Tahoma" w:hAnsi="Tahoma" w:cs="Tahoma"/>
                <w:bCs w:val="0"/>
                <w:sz w:val="16"/>
                <w:szCs w:val="16"/>
                <w:u w:val="none"/>
              </w:rPr>
              <w:t xml:space="preserve"> / Compras:</w:t>
            </w:r>
          </w:p>
          <w:p w:rsidR="00B50385" w:rsidRPr="000F42B0" w:rsidRDefault="00B50385" w:rsidP="00B50385">
            <w:pPr>
              <w:pStyle w:val="Textoindependiente"/>
              <w:numPr>
                <w:ilvl w:val="0"/>
                <w:numId w:val="15"/>
              </w:numPr>
              <w:ind w:left="384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0F42B0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Completar la mayor información posible en los pedidos de materiales.</w:t>
            </w:r>
          </w:p>
          <w:p w:rsidR="00B50385" w:rsidRPr="00D63077" w:rsidRDefault="00B50385" w:rsidP="00B50385">
            <w:pPr>
              <w:pStyle w:val="Textoindependiente"/>
              <w:spacing w:line="360" w:lineRule="auto"/>
              <w:ind w:left="384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</w:p>
          <w:p w:rsidR="00B50385" w:rsidRDefault="00B50385" w:rsidP="00DD20DC">
            <w:pPr>
              <w:pStyle w:val="Textoindependiente"/>
              <w:spacing w:line="360" w:lineRule="auto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  <w:r w:rsidRPr="004E45E8">
              <w:rPr>
                <w:rFonts w:ascii="Tahoma" w:hAnsi="Tahoma" w:cs="Tahoma"/>
                <w:bCs w:val="0"/>
                <w:sz w:val="16"/>
                <w:szCs w:val="16"/>
                <w:u w:val="none"/>
              </w:rPr>
              <w:t>Recursos Humanos</w:t>
            </w:r>
            <w:r>
              <w:rPr>
                <w:rFonts w:ascii="Tahoma" w:hAnsi="Tahoma" w:cs="Tahoma"/>
                <w:bCs w:val="0"/>
                <w:sz w:val="16"/>
                <w:szCs w:val="16"/>
                <w:u w:val="none"/>
              </w:rPr>
              <w:t>:</w:t>
            </w:r>
          </w:p>
          <w:p w:rsidR="00B50385" w:rsidRPr="0018370B" w:rsidRDefault="00B50385" w:rsidP="00B50385">
            <w:pPr>
              <w:pStyle w:val="Textoindependiente"/>
              <w:numPr>
                <w:ilvl w:val="0"/>
                <w:numId w:val="14"/>
              </w:numPr>
              <w:ind w:left="384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Completar y firmar planillas de control de horas</w:t>
            </w:r>
          </w:p>
          <w:p w:rsidR="00173826" w:rsidRDefault="00173826" w:rsidP="00B50385">
            <w:pPr>
              <w:pStyle w:val="Textoindependiente"/>
              <w:spacing w:line="360" w:lineRule="auto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</w:p>
          <w:p w:rsidR="00B50385" w:rsidRPr="004E45E8" w:rsidRDefault="00B50385" w:rsidP="00B50385">
            <w:pPr>
              <w:pStyle w:val="Textoindependiente"/>
              <w:spacing w:line="360" w:lineRule="auto"/>
              <w:jc w:val="both"/>
              <w:rPr>
                <w:rFonts w:ascii="Tahoma" w:hAnsi="Tahoma" w:cs="Tahoma"/>
                <w:bCs w:val="0"/>
                <w:sz w:val="16"/>
                <w:szCs w:val="16"/>
                <w:u w:val="none"/>
              </w:rPr>
            </w:pPr>
            <w:r w:rsidRPr="00D77B0C">
              <w:rPr>
                <w:rFonts w:ascii="Tahoma" w:hAnsi="Tahoma" w:cs="Tahoma"/>
                <w:bCs w:val="0"/>
                <w:sz w:val="16"/>
                <w:szCs w:val="16"/>
                <w:u w:val="none"/>
              </w:rPr>
              <w:t>Generales</w:t>
            </w:r>
          </w:p>
          <w:p w:rsidR="00B50385" w:rsidRPr="004E45E8" w:rsidRDefault="00B50385" w:rsidP="00B50385">
            <w:pPr>
              <w:numPr>
                <w:ilvl w:val="0"/>
                <w:numId w:val="12"/>
              </w:numPr>
              <w:jc w:val="both"/>
              <w:rPr>
                <w:lang w:val="es-AR"/>
              </w:rPr>
            </w:pPr>
            <w:r w:rsidRPr="004E45E8">
              <w:rPr>
                <w:lang w:val="es-AR"/>
              </w:rPr>
              <w:t>Buscar mejoras continuas al servicio adaptándolo a las necesidades del cliente.</w:t>
            </w:r>
          </w:p>
          <w:p w:rsidR="00584B9F" w:rsidRDefault="00B50385" w:rsidP="00584B9F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4E45E8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Definir pautas de trabajo para operar los equipos asignados a la empresa</w:t>
            </w:r>
          </w:p>
          <w:p w:rsidR="00584B9F" w:rsidRPr="00584B9F" w:rsidRDefault="00584B9F" w:rsidP="00584B9F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584B9F"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>Conocer y aplicar las políticas y documentos de Gestión del SGI</w:t>
            </w:r>
          </w:p>
          <w:p w:rsidR="00584B9F" w:rsidRPr="00584B9F" w:rsidRDefault="00B50385" w:rsidP="00584B9F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584B9F">
              <w:rPr>
                <w:rFonts w:ascii="Tahoma" w:hAnsi="Tahoma" w:cs="Tahoma"/>
                <w:b w:val="0"/>
                <w:sz w:val="16"/>
                <w:szCs w:val="16"/>
                <w:u w:val="none"/>
              </w:rPr>
              <w:t>Contribuir desde su puesto y sector a la implementación y mantención del SGI de acuerdo a las responsabilidades que en la documentación de dicho sistema se le atribuyen.</w:t>
            </w:r>
          </w:p>
          <w:p w:rsidR="00B50385" w:rsidRPr="00967758" w:rsidRDefault="00584B9F" w:rsidP="00584B9F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584B9F"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>Detectar No Conformidades en su sector.</w:t>
            </w:r>
          </w:p>
          <w:p w:rsidR="00967758" w:rsidRDefault="00967758" w:rsidP="00967758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Conocer la identificación de peligros y evaluar los riesgos que pueden afectar a higiene y seguridad del personal. Confeccionar la identificación de aspectos ambientales de las actividades y servicios que tengan influencia sobre el medio ambiente.</w:t>
            </w:r>
          </w:p>
          <w:p w:rsidR="00967758" w:rsidRDefault="00967758" w:rsidP="00967758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Participar de los simulacros de respuestas ante emergencia planificados.</w:t>
            </w:r>
          </w:p>
          <w:p w:rsidR="00967758" w:rsidRDefault="00967758" w:rsidP="00967758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Participar de las capacitaciones planificadas de seguridad, salud y medio ambiente.</w:t>
            </w:r>
          </w:p>
          <w:p w:rsidR="00967758" w:rsidRPr="00D14FA6" w:rsidRDefault="00967758" w:rsidP="00967758">
            <w:pPr>
              <w:pStyle w:val="Textoindependiente"/>
              <w:numPr>
                <w:ilvl w:val="0"/>
                <w:numId w:val="12"/>
              </w:numPr>
              <w:ind w:left="360" w:hanging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Participar en la investigación de accidentes e incidentes ambientales y laborales.</w:t>
            </w:r>
          </w:p>
          <w:p w:rsidR="00967758" w:rsidRPr="00173826" w:rsidRDefault="00967758" w:rsidP="00967758">
            <w:pPr>
              <w:pStyle w:val="Textoindependiente"/>
              <w:ind w:left="36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</w:p>
          <w:p w:rsidR="00173826" w:rsidRDefault="00173826" w:rsidP="00173826">
            <w:pPr>
              <w:pStyle w:val="Textoindependiente"/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</w:pPr>
          </w:p>
          <w:p w:rsidR="00173826" w:rsidRDefault="00173826" w:rsidP="00173826">
            <w:pPr>
              <w:pStyle w:val="Textoindependiente"/>
              <w:jc w:val="both"/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</w:pPr>
            <w:r w:rsidRPr="00D14FA6"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  <w:t>Observaciones:</w:t>
            </w:r>
          </w:p>
          <w:p w:rsidR="00173826" w:rsidRPr="00D14FA6" w:rsidRDefault="00173826" w:rsidP="00173826">
            <w:pPr>
              <w:pStyle w:val="Textoindependiente"/>
              <w:jc w:val="both"/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</w:pPr>
          </w:p>
          <w:p w:rsidR="00173826" w:rsidRDefault="00173826" w:rsidP="00173826">
            <w:pPr>
              <w:pStyle w:val="Textoindependiente"/>
              <w:numPr>
                <w:ilvl w:val="0"/>
                <w:numId w:val="17"/>
              </w:numPr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</w:pPr>
            <w:r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 xml:space="preserve">En caso que Grupo OAS no disponga de puestos vacantes de acuerdo al perfil asignado se le puede asignar al personal otras funciones para las cuales esta preparado respetándose su </w:t>
            </w:r>
            <w:r w:rsidRPr="00D14FA6"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  <w:t>categoría origina</w:t>
            </w:r>
            <w:r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  <w:t>l</w:t>
            </w:r>
            <w:r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>.</w:t>
            </w:r>
          </w:p>
          <w:p w:rsidR="00173826" w:rsidRDefault="00173826" w:rsidP="00173826">
            <w:pPr>
              <w:pStyle w:val="Textoindependiente"/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</w:pPr>
          </w:p>
          <w:p w:rsidR="00173826" w:rsidRDefault="00173826" w:rsidP="00173826">
            <w:pPr>
              <w:pStyle w:val="Textoindependiente"/>
              <w:jc w:val="both"/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</w:pPr>
            <w:r w:rsidRPr="00D14FA6"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  <w:t>Puestos que puede cubrir un operador:</w:t>
            </w:r>
          </w:p>
          <w:p w:rsidR="00173826" w:rsidRPr="00D14FA6" w:rsidRDefault="00173826" w:rsidP="00173826">
            <w:pPr>
              <w:pStyle w:val="Textoindependiente"/>
              <w:jc w:val="both"/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</w:pPr>
          </w:p>
          <w:p w:rsidR="00173826" w:rsidRDefault="00173826" w:rsidP="00173826">
            <w:pPr>
              <w:pStyle w:val="Textoindependiente"/>
              <w:numPr>
                <w:ilvl w:val="0"/>
                <w:numId w:val="17"/>
              </w:numPr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</w:pPr>
            <w:r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>Ayudante Hot Water OIL.</w:t>
            </w:r>
          </w:p>
          <w:p w:rsidR="00173826" w:rsidRPr="00D55A0B" w:rsidRDefault="00DD20DC" w:rsidP="00173826">
            <w:pPr>
              <w:pStyle w:val="Textoindependiente"/>
              <w:numPr>
                <w:ilvl w:val="0"/>
                <w:numId w:val="17"/>
              </w:numPr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n-US" w:eastAsia="es-AR"/>
              </w:rPr>
            </w:pPr>
            <w:r>
              <w:rPr>
                <w:rFonts w:ascii="Tahoma" w:hAnsi="Tahoma" w:cs="Tahoma"/>
                <w:b w:val="0"/>
                <w:sz w:val="16"/>
                <w:szCs w:val="16"/>
                <w:u w:val="none"/>
                <w:lang w:val="en-US" w:eastAsia="es-AR"/>
              </w:rPr>
              <w:t>Ayudante Hot Water S</w:t>
            </w:r>
            <w:r w:rsidR="00173826" w:rsidRPr="00D55A0B">
              <w:rPr>
                <w:rFonts w:ascii="Tahoma" w:hAnsi="Tahoma" w:cs="Tahoma"/>
                <w:b w:val="0"/>
                <w:sz w:val="16"/>
                <w:szCs w:val="16"/>
                <w:u w:val="none"/>
                <w:lang w:val="en-US" w:eastAsia="es-AR"/>
              </w:rPr>
              <w:t>team fijo.</w:t>
            </w:r>
          </w:p>
          <w:p w:rsidR="00173826" w:rsidRDefault="00DD20DC" w:rsidP="00173826">
            <w:pPr>
              <w:pStyle w:val="Textoindependiente"/>
              <w:numPr>
                <w:ilvl w:val="0"/>
                <w:numId w:val="17"/>
              </w:numPr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</w:pPr>
            <w:r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>Ayudante de Hot Water</w:t>
            </w:r>
            <w:r w:rsidR="00173826"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 xml:space="preserve"> Steam.</w:t>
            </w:r>
          </w:p>
          <w:p w:rsidR="00173826" w:rsidRDefault="00173826" w:rsidP="00173826">
            <w:pPr>
              <w:pStyle w:val="Textoindependiente"/>
              <w:numPr>
                <w:ilvl w:val="0"/>
                <w:numId w:val="17"/>
              </w:numPr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</w:pPr>
            <w:r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>Tareas en base de operaciones y mantenimiento.</w:t>
            </w:r>
          </w:p>
          <w:p w:rsidR="00173826" w:rsidRDefault="00173826" w:rsidP="00173826">
            <w:pPr>
              <w:pStyle w:val="Textoindependiente"/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</w:pPr>
          </w:p>
          <w:p w:rsidR="00173826" w:rsidRPr="00D14FA6" w:rsidRDefault="00173826" w:rsidP="00173826">
            <w:pPr>
              <w:pStyle w:val="Textoindependiente"/>
              <w:jc w:val="both"/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</w:pPr>
            <w:r w:rsidRPr="00D14FA6">
              <w:rPr>
                <w:rFonts w:ascii="Tahoma" w:hAnsi="Tahoma" w:cs="Tahoma"/>
                <w:sz w:val="16"/>
                <w:szCs w:val="16"/>
                <w:u w:val="none"/>
                <w:lang w:val="es-AR" w:eastAsia="es-AR"/>
              </w:rPr>
              <w:t>Tareas en base de operaciones:</w:t>
            </w:r>
          </w:p>
          <w:p w:rsidR="00173826" w:rsidRDefault="00173826" w:rsidP="00173826">
            <w:pPr>
              <w:pStyle w:val="Textoindependiente"/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</w:pPr>
          </w:p>
          <w:p w:rsidR="00173826" w:rsidRPr="00D14FA6" w:rsidRDefault="00173826" w:rsidP="00173826">
            <w:pPr>
              <w:pStyle w:val="Textoindependiente"/>
              <w:numPr>
                <w:ilvl w:val="0"/>
                <w:numId w:val="18"/>
              </w:numPr>
              <w:jc w:val="both"/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</w:pPr>
            <w:r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>En caso que Grupo OAS no disponga de vacantes en operaciones de campo o los equipos en cuales se este trabajando, se encuentren en reparación, manteni</w:t>
            </w:r>
            <w:r w:rsidR="00CF3C90"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>miento o mejoras, l</w:t>
            </w:r>
            <w:r w:rsidR="0050334B"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>os ayudantes</w:t>
            </w:r>
            <w:r>
              <w:rPr>
                <w:rFonts w:ascii="Tahoma" w:hAnsi="Tahoma" w:cs="Tahoma"/>
                <w:b w:val="0"/>
                <w:sz w:val="16"/>
                <w:szCs w:val="16"/>
                <w:u w:val="none"/>
                <w:lang w:val="es-AR" w:eastAsia="es-AR"/>
              </w:rPr>
              <w:t xml:space="preserve"> se pondrán a disposición para realizar tareas de mantenimiento y toda aquella tarea que se considere capaz de realizar.</w:t>
            </w:r>
          </w:p>
          <w:p w:rsidR="00173826" w:rsidRPr="00173826" w:rsidRDefault="00173826" w:rsidP="00173826">
            <w:pPr>
              <w:pStyle w:val="Textoindependiente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  <w:lang w:val="es-AR"/>
              </w:rPr>
            </w:pPr>
          </w:p>
        </w:tc>
      </w:tr>
      <w:tr w:rsidR="006F63FD" w:rsidRPr="00091988" w:rsidTr="002E3FDD">
        <w:trPr>
          <w:trHeight w:val="290"/>
          <w:jc w:val="center"/>
        </w:trPr>
        <w:tc>
          <w:tcPr>
            <w:tcW w:w="9989" w:type="dxa"/>
            <w:tcBorders>
              <w:top w:val="double" w:sz="4" w:space="0" w:color="FFC00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  <w:vAlign w:val="center"/>
          </w:tcPr>
          <w:p w:rsidR="006F63FD" w:rsidRPr="008B75DF" w:rsidRDefault="006F63FD" w:rsidP="008B75DF">
            <w:pPr>
              <w:pStyle w:val="Ttulo2"/>
              <w:jc w:val="center"/>
              <w:rPr>
                <w:lang w:val="es-AR"/>
              </w:rPr>
            </w:pPr>
            <w:r w:rsidRPr="008B75DF">
              <w:rPr>
                <w:lang w:val="es-AR"/>
              </w:rPr>
              <w:lastRenderedPageBreak/>
              <w:t>Interral</w:t>
            </w:r>
            <w:r>
              <w:rPr>
                <w:lang w:val="es-AR"/>
              </w:rPr>
              <w:t>A</w:t>
            </w:r>
            <w:r w:rsidRPr="008B75DF">
              <w:rPr>
                <w:lang w:val="es-AR"/>
              </w:rPr>
              <w:t>ciones con distintos sectores y departamentos</w:t>
            </w:r>
          </w:p>
        </w:tc>
      </w:tr>
      <w:tr w:rsidR="006F63FD" w:rsidRPr="00091988" w:rsidTr="00777760">
        <w:trPr>
          <w:trHeight w:val="1850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0385" w:rsidRDefault="00B50385" w:rsidP="00B50385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C02E82">
              <w:rPr>
                <w:b/>
                <w:u w:val="single"/>
                <w:lang w:val="es-AR"/>
              </w:rPr>
              <w:t>Gerencia:</w:t>
            </w:r>
            <w:r w:rsidR="00CF3C90">
              <w:rPr>
                <w:lang w:val="es-AR"/>
              </w:rPr>
              <w:t xml:space="preserve">                 Si</w:t>
            </w:r>
            <w:r>
              <w:rPr>
                <w:lang w:val="es-AR"/>
              </w:rPr>
              <w:t xml:space="preserve">.                                               </w:t>
            </w:r>
            <w:r w:rsidR="0050334B">
              <w:rPr>
                <w:lang w:val="es-AR"/>
              </w:rPr>
              <w:t xml:space="preserve">                               </w:t>
            </w:r>
            <w:r w:rsidRPr="00C02E82">
              <w:rPr>
                <w:b/>
                <w:u w:val="single"/>
                <w:lang w:val="es-AR"/>
              </w:rPr>
              <w:t>Administrativa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  Si.</w:t>
            </w:r>
          </w:p>
          <w:p w:rsidR="00B50385" w:rsidRDefault="00B50385" w:rsidP="00B50385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C02E82">
              <w:rPr>
                <w:b/>
                <w:u w:val="single"/>
                <w:lang w:val="es-AR"/>
              </w:rPr>
              <w:t>Mantenimiento</w:t>
            </w:r>
            <w:r>
              <w:rPr>
                <w:lang w:val="es-AR"/>
              </w:rPr>
              <w:t xml:space="preserve">:           Si.                                                                           </w:t>
            </w:r>
            <w:r w:rsidRPr="00C02E82">
              <w:rPr>
                <w:b/>
                <w:u w:val="single"/>
                <w:lang w:val="es-AR"/>
              </w:rPr>
              <w:t>Operaciones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     Si.</w:t>
            </w:r>
          </w:p>
          <w:p w:rsidR="00B50385" w:rsidRDefault="00B50385" w:rsidP="00B50385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C02E82">
              <w:rPr>
                <w:b/>
                <w:u w:val="single"/>
                <w:lang w:val="es-AR"/>
              </w:rPr>
              <w:t>Recursos Humanos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    SI.                                                                          </w:t>
            </w:r>
            <w:r w:rsidRPr="00C02E82">
              <w:rPr>
                <w:b/>
                <w:u w:val="single"/>
                <w:lang w:val="es-AR"/>
              </w:rPr>
              <w:t>Seguridad y medio ambiente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  Si.</w:t>
            </w:r>
          </w:p>
          <w:p w:rsidR="006F63FD" w:rsidRPr="00BE36ED" w:rsidRDefault="00B50385" w:rsidP="00B50385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C02E82">
              <w:rPr>
                <w:b/>
                <w:u w:val="single"/>
                <w:lang w:val="es-AR"/>
              </w:rPr>
              <w:t>Asesorías Externas</w:t>
            </w:r>
            <w:r w:rsidRPr="00A97E79">
              <w:rPr>
                <w:u w:val="single"/>
                <w:lang w:val="es-AR"/>
              </w:rPr>
              <w:t>:</w:t>
            </w:r>
            <w:r w:rsidR="0050334B">
              <w:rPr>
                <w:lang w:val="es-AR"/>
              </w:rPr>
              <w:t xml:space="preserve">    No</w:t>
            </w:r>
            <w:r>
              <w:rPr>
                <w:lang w:val="es-AR"/>
              </w:rPr>
              <w:t xml:space="preserve">.                                           </w:t>
            </w:r>
            <w:r w:rsidR="0050334B">
              <w:rPr>
                <w:lang w:val="es-AR"/>
              </w:rPr>
              <w:t xml:space="preserve">                               </w:t>
            </w:r>
            <w:r>
              <w:rPr>
                <w:lang w:val="es-AR"/>
              </w:rPr>
              <w:t xml:space="preserve"> </w:t>
            </w:r>
            <w:r w:rsidRPr="00C02E82">
              <w:rPr>
                <w:b/>
                <w:u w:val="single"/>
                <w:lang w:val="es-AR"/>
              </w:rPr>
              <w:t>Otras</w:t>
            </w:r>
            <w:r w:rsidRPr="00A97E79">
              <w:rPr>
                <w:u w:val="single"/>
                <w:lang w:val="es-AR"/>
              </w:rPr>
              <w:t>:</w:t>
            </w:r>
            <w:r>
              <w:rPr>
                <w:lang w:val="es-AR"/>
              </w:rPr>
              <w:t xml:space="preserve"> No aplica.</w:t>
            </w:r>
          </w:p>
        </w:tc>
      </w:tr>
      <w:tr w:rsidR="006F63FD" w:rsidRPr="00777760" w:rsidTr="00C6125B">
        <w:trPr>
          <w:trHeight w:hRule="exact" w:val="41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:rsidR="006F63FD" w:rsidRPr="00460701" w:rsidRDefault="006F63FD" w:rsidP="008B75DF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777760">
              <w:rPr>
                <w:b/>
                <w:sz w:val="18"/>
                <w:szCs w:val="18"/>
                <w:lang w:val="es-ES"/>
              </w:rPr>
              <w:t>EXPERIENCIA REQUERIDA</w:t>
            </w:r>
          </w:p>
        </w:tc>
      </w:tr>
      <w:tr w:rsidR="006F63FD" w:rsidRPr="00091988" w:rsidTr="00CF3C90">
        <w:trPr>
          <w:trHeight w:hRule="exact" w:val="264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42301E" w:rsidRDefault="0042301E" w:rsidP="0042301E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DB20EF">
              <w:rPr>
                <w:lang w:val="es-AR"/>
              </w:rPr>
              <w:t>Se requiere experie</w:t>
            </w:r>
            <w:r>
              <w:rPr>
                <w:lang w:val="es-AR"/>
              </w:rPr>
              <w:t>ncia con habilidades comprobadas de las siguientes tareas</w:t>
            </w:r>
          </w:p>
          <w:p w:rsidR="0042301E" w:rsidRDefault="0042301E" w:rsidP="0042301E">
            <w:pPr>
              <w:pStyle w:val="RequirementsList"/>
              <w:numPr>
                <w:ilvl w:val="0"/>
                <w:numId w:val="16"/>
              </w:numPr>
              <w:spacing w:before="0" w:line="240" w:lineRule="auto"/>
              <w:rPr>
                <w:lang w:val="es-AR"/>
              </w:rPr>
            </w:pPr>
            <w:r>
              <w:rPr>
                <w:lang w:val="es-AR"/>
              </w:rPr>
              <w:t>E</w:t>
            </w:r>
            <w:r w:rsidRPr="00DB20EF">
              <w:rPr>
                <w:lang w:val="es-AR"/>
              </w:rPr>
              <w:t>n el manejo de equipos</w:t>
            </w:r>
            <w:r>
              <w:rPr>
                <w:lang w:val="es-AR"/>
              </w:rPr>
              <w:t xml:space="preserve"> hot wáter </w:t>
            </w:r>
            <w:r w:rsidR="00DD20DC">
              <w:rPr>
                <w:lang w:val="es-AR"/>
              </w:rPr>
              <w:t>oíl</w:t>
            </w:r>
          </w:p>
          <w:p w:rsidR="0042301E" w:rsidRDefault="0042301E" w:rsidP="0042301E">
            <w:pPr>
              <w:pStyle w:val="RequirementsList"/>
              <w:numPr>
                <w:ilvl w:val="0"/>
                <w:numId w:val="16"/>
              </w:numPr>
              <w:spacing w:before="0" w:line="240" w:lineRule="auto"/>
              <w:rPr>
                <w:lang w:val="es-AR"/>
              </w:rPr>
            </w:pPr>
            <w:r>
              <w:rPr>
                <w:lang w:val="es-AR"/>
              </w:rPr>
              <w:t>Conducción y manejo de equipos pesados</w:t>
            </w:r>
          </w:p>
          <w:p w:rsidR="0042301E" w:rsidRDefault="0042301E" w:rsidP="0042301E">
            <w:pPr>
              <w:pStyle w:val="RequirementsList"/>
              <w:numPr>
                <w:ilvl w:val="0"/>
                <w:numId w:val="16"/>
              </w:numPr>
              <w:spacing w:before="0" w:line="240" w:lineRule="auto"/>
              <w:rPr>
                <w:lang w:val="es-AR"/>
              </w:rPr>
            </w:pPr>
            <w:r>
              <w:rPr>
                <w:lang w:val="es-AR"/>
              </w:rPr>
              <w:t>C</w:t>
            </w:r>
            <w:r w:rsidRPr="00DB20EF">
              <w:rPr>
                <w:lang w:val="es-AR"/>
              </w:rPr>
              <w:t xml:space="preserve">onocimientos técnico operativos de los </w:t>
            </w:r>
            <w:r>
              <w:rPr>
                <w:lang w:val="es-AR"/>
              </w:rPr>
              <w:t>servicios de limpieza de cañerías de conducción y tubing con agua o petróleo caliente.</w:t>
            </w:r>
          </w:p>
          <w:p w:rsidR="0042301E" w:rsidRDefault="0042301E" w:rsidP="0042301E">
            <w:pPr>
              <w:pStyle w:val="RequirementsList"/>
              <w:numPr>
                <w:ilvl w:val="0"/>
                <w:numId w:val="16"/>
              </w:numPr>
              <w:spacing w:before="0" w:line="240" w:lineRule="auto"/>
              <w:rPr>
                <w:lang w:val="es-AR"/>
              </w:rPr>
            </w:pPr>
            <w:r>
              <w:rPr>
                <w:lang w:val="es-AR"/>
              </w:rPr>
              <w:t>Conocimientos en los distintos sistemas de extracción.</w:t>
            </w:r>
          </w:p>
          <w:p w:rsidR="0042301E" w:rsidRDefault="0042301E" w:rsidP="0042301E">
            <w:pPr>
              <w:pStyle w:val="RequirementsList"/>
              <w:numPr>
                <w:ilvl w:val="0"/>
                <w:numId w:val="16"/>
              </w:numPr>
              <w:spacing w:before="0" w:line="240" w:lineRule="auto"/>
              <w:rPr>
                <w:lang w:val="es-AR"/>
              </w:rPr>
            </w:pPr>
            <w:r>
              <w:rPr>
                <w:lang w:val="es-AR"/>
              </w:rPr>
              <w:t>Conocimiento de todos los procedimientos internos de Grupo OAS y sus clientes.</w:t>
            </w:r>
          </w:p>
          <w:p w:rsidR="0042301E" w:rsidRPr="00DB20EF" w:rsidRDefault="0042301E" w:rsidP="0042301E">
            <w:pPr>
              <w:pStyle w:val="RequirementsList"/>
              <w:numPr>
                <w:ilvl w:val="0"/>
                <w:numId w:val="16"/>
              </w:numPr>
              <w:spacing w:before="0" w:line="240" w:lineRule="auto"/>
              <w:rPr>
                <w:lang w:val="es-AR"/>
              </w:rPr>
            </w:pPr>
            <w:r>
              <w:rPr>
                <w:lang w:val="es-AR"/>
              </w:rPr>
              <w:t>Ubicación de los yacimientos donde se presten los servicios</w:t>
            </w:r>
          </w:p>
          <w:p w:rsidR="006F63FD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6F63FD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6F63FD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6F63FD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6F63FD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6F63FD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6F63FD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6F63FD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6F63FD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6F63FD" w:rsidRPr="008B75DF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</w:tc>
      </w:tr>
      <w:tr w:rsidR="006F63FD" w:rsidRPr="00777760" w:rsidTr="00155DA6">
        <w:trPr>
          <w:trHeight w:hRule="exact" w:val="41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:rsidR="006F63FD" w:rsidRDefault="006F63FD" w:rsidP="00731ED0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777760">
              <w:rPr>
                <w:b/>
                <w:sz w:val="18"/>
                <w:szCs w:val="18"/>
                <w:lang w:val="es-ES"/>
              </w:rPr>
              <w:t>FORMACION REQUERIDA</w:t>
            </w:r>
          </w:p>
        </w:tc>
      </w:tr>
      <w:tr w:rsidR="006F63FD" w:rsidRPr="00091988" w:rsidTr="003F4A41">
        <w:trPr>
          <w:trHeight w:hRule="exact" w:val="407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3F4A41" w:rsidRPr="00645187" w:rsidRDefault="003F4A41" w:rsidP="003F4A41">
            <w:pPr>
              <w:pStyle w:val="Textoindependiente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645187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lastRenderedPageBreak/>
              <w:t>Preferentemente persona id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ónea que acredite por lo menos 1 año</w:t>
            </w:r>
            <w:r w:rsidRPr="00645187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 xml:space="preserve"> de experiencia en el puesto o puesto de similares características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.</w:t>
            </w:r>
          </w:p>
          <w:p w:rsidR="006F63FD" w:rsidRPr="00802BBA" w:rsidRDefault="006F63FD" w:rsidP="00D3575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6F63FD" w:rsidRPr="00BE36ED" w:rsidTr="00155DA6">
        <w:trPr>
          <w:trHeight w:hRule="exact" w:val="386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F63FD" w:rsidRPr="005935EC" w:rsidRDefault="006F63FD" w:rsidP="00005DF7">
            <w:pPr>
              <w:pStyle w:val="RequirementsList"/>
              <w:numPr>
                <w:ilvl w:val="0"/>
                <w:numId w:val="0"/>
              </w:numPr>
              <w:tabs>
                <w:tab w:val="right" w:pos="9817"/>
              </w:tabs>
              <w:rPr>
                <w:b/>
                <w:sz w:val="18"/>
                <w:szCs w:val="18"/>
                <w:lang w:val="es-AR"/>
              </w:rPr>
            </w:pPr>
            <w:r w:rsidRPr="005935EC">
              <w:rPr>
                <w:b/>
                <w:sz w:val="18"/>
                <w:szCs w:val="18"/>
                <w:lang w:val="es-AR"/>
              </w:rPr>
              <w:t xml:space="preserve">                                                                    PERFIL DEL PUESTO APTITUDES.</w:t>
            </w:r>
            <w:r w:rsidRPr="005935EC">
              <w:rPr>
                <w:b/>
                <w:sz w:val="18"/>
                <w:szCs w:val="18"/>
                <w:lang w:val="es-AR"/>
              </w:rPr>
              <w:tab/>
            </w:r>
          </w:p>
          <w:p w:rsidR="006F63FD" w:rsidRPr="00005DF7" w:rsidRDefault="006F63FD" w:rsidP="00005DF7">
            <w:pPr>
              <w:pStyle w:val="RequirementsList"/>
              <w:numPr>
                <w:ilvl w:val="0"/>
                <w:numId w:val="0"/>
              </w:numPr>
              <w:tabs>
                <w:tab w:val="right" w:pos="9817"/>
              </w:tabs>
              <w:rPr>
                <w:b/>
                <w:sz w:val="18"/>
                <w:szCs w:val="18"/>
                <w:highlight w:val="lightGray"/>
                <w:lang w:val="es-AR"/>
              </w:rPr>
            </w:pPr>
          </w:p>
        </w:tc>
      </w:tr>
      <w:tr w:rsidR="006F63FD" w:rsidRPr="005935EC" w:rsidTr="003F4A41">
        <w:trPr>
          <w:trHeight w:hRule="exact" w:val="1851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C0C0C0"/>
            </w:tcBorders>
          </w:tcPr>
          <w:p w:rsidR="003F4A41" w:rsidRPr="00D77B0C" w:rsidRDefault="003F4A41" w:rsidP="003F4A41">
            <w:pPr>
              <w:pStyle w:val="Textoindependiente"/>
              <w:numPr>
                <w:ilvl w:val="0"/>
                <w:numId w:val="12"/>
              </w:numPr>
              <w:ind w:left="0" w:firstLine="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D77B0C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Orientación a Cliente</w:t>
            </w:r>
            <w:r w:rsidR="00091988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.</w:t>
            </w:r>
          </w:p>
          <w:p w:rsidR="003F4A41" w:rsidRPr="00D77B0C" w:rsidRDefault="003F4A41" w:rsidP="003F4A41">
            <w:pPr>
              <w:pStyle w:val="Textoindependiente"/>
              <w:numPr>
                <w:ilvl w:val="0"/>
                <w:numId w:val="12"/>
              </w:numPr>
              <w:ind w:left="0" w:firstLine="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D77B0C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Compromiso</w:t>
            </w:r>
            <w:r w:rsidR="00091988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.</w:t>
            </w:r>
          </w:p>
          <w:p w:rsidR="003F4A41" w:rsidRPr="00D77B0C" w:rsidRDefault="003F4A41" w:rsidP="003F4A41">
            <w:pPr>
              <w:pStyle w:val="Textoindependiente"/>
              <w:numPr>
                <w:ilvl w:val="0"/>
                <w:numId w:val="12"/>
              </w:numPr>
              <w:ind w:left="0" w:firstLine="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D77B0C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Responsabilidad</w:t>
            </w:r>
            <w:r w:rsidR="00091988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.</w:t>
            </w:r>
          </w:p>
          <w:p w:rsidR="003F4A41" w:rsidRPr="00091988" w:rsidRDefault="003F4A41" w:rsidP="00091988">
            <w:pPr>
              <w:pStyle w:val="Textoindependiente"/>
              <w:numPr>
                <w:ilvl w:val="0"/>
                <w:numId w:val="12"/>
              </w:numPr>
              <w:ind w:left="0" w:firstLine="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D77B0C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Flexibilidad horari</w:t>
            </w:r>
            <w:r w:rsidR="00091988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a.</w:t>
            </w:r>
          </w:p>
          <w:p w:rsidR="003F4A41" w:rsidRPr="00D77B0C" w:rsidRDefault="003F4A41" w:rsidP="003F4A41">
            <w:pPr>
              <w:pStyle w:val="Textoindependiente"/>
              <w:numPr>
                <w:ilvl w:val="0"/>
                <w:numId w:val="12"/>
              </w:numPr>
              <w:ind w:left="0" w:firstLine="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D77B0C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Adaptación al trabajo en equipo</w:t>
            </w:r>
            <w:r w:rsidR="00091988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.</w:t>
            </w:r>
          </w:p>
          <w:p w:rsidR="003F4A41" w:rsidRDefault="003F4A41" w:rsidP="003F4A41">
            <w:pPr>
              <w:pStyle w:val="Textoindependiente"/>
              <w:numPr>
                <w:ilvl w:val="0"/>
                <w:numId w:val="12"/>
              </w:numPr>
              <w:ind w:left="0" w:firstLine="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 w:rsidRPr="00D77B0C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Buen trato cotidiano</w:t>
            </w:r>
            <w:r w:rsidR="00091988"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.</w:t>
            </w:r>
          </w:p>
          <w:p w:rsidR="00CF3C90" w:rsidRPr="00D77B0C" w:rsidRDefault="00CF3C90" w:rsidP="003F4A41">
            <w:pPr>
              <w:pStyle w:val="Textoindependiente"/>
              <w:numPr>
                <w:ilvl w:val="0"/>
                <w:numId w:val="12"/>
              </w:numPr>
              <w:ind w:left="0" w:firstLine="0"/>
              <w:jc w:val="both"/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</w:pPr>
            <w:r>
              <w:rPr>
                <w:rFonts w:ascii="Tahoma" w:hAnsi="Tahoma" w:cs="Tahoma"/>
                <w:b w:val="0"/>
                <w:bCs w:val="0"/>
                <w:sz w:val="16"/>
                <w:szCs w:val="16"/>
                <w:u w:val="none"/>
              </w:rPr>
              <w:t>Habilidad Manual.</w:t>
            </w:r>
          </w:p>
          <w:p w:rsidR="006F63FD" w:rsidRPr="005935EC" w:rsidRDefault="006F63FD" w:rsidP="003F4A41">
            <w:pPr>
              <w:pStyle w:val="RequirementsList"/>
              <w:numPr>
                <w:ilvl w:val="0"/>
                <w:numId w:val="0"/>
              </w:numPr>
              <w:ind w:left="720"/>
              <w:rPr>
                <w:lang w:val="es-AR"/>
              </w:rPr>
            </w:pPr>
          </w:p>
        </w:tc>
      </w:tr>
      <w:tr w:rsidR="003F4A41" w:rsidRPr="008F47EA" w:rsidTr="003F4A41">
        <w:trPr>
          <w:trHeight w:hRule="exact" w:val="350"/>
          <w:jc w:val="center"/>
        </w:trPr>
        <w:tc>
          <w:tcPr>
            <w:tcW w:w="9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41" w:rsidRPr="00516947" w:rsidRDefault="003F4A41" w:rsidP="0016522E">
            <w:pPr>
              <w:pStyle w:val="RequirementsList"/>
              <w:numPr>
                <w:ilvl w:val="0"/>
                <w:numId w:val="0"/>
              </w:numPr>
              <w:shd w:val="clear" w:color="auto" w:fill="FFC000"/>
              <w:jc w:val="center"/>
              <w:rPr>
                <w:b/>
                <w:sz w:val="18"/>
                <w:szCs w:val="18"/>
                <w:lang w:val="es-ES"/>
              </w:rPr>
            </w:pPr>
            <w:r w:rsidRPr="00516947">
              <w:rPr>
                <w:b/>
                <w:sz w:val="18"/>
                <w:szCs w:val="18"/>
                <w:lang w:val="es-ES"/>
              </w:rPr>
              <w:t>ORDEN DE REPORTE.</w:t>
            </w:r>
          </w:p>
          <w:p w:rsidR="003F4A41" w:rsidRPr="00005DF7" w:rsidRDefault="003F4A41" w:rsidP="0016522E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3F4A41" w:rsidRPr="00005DF7" w:rsidRDefault="003F4A41" w:rsidP="0016522E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</w:p>
          <w:p w:rsidR="003F4A41" w:rsidRPr="00460701" w:rsidRDefault="003F4A41" w:rsidP="0016522E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  <w:tr w:rsidR="003F4A41" w:rsidRPr="00091988" w:rsidTr="003F4A41">
        <w:trPr>
          <w:trHeight w:val="999"/>
          <w:jc w:val="center"/>
        </w:trPr>
        <w:tc>
          <w:tcPr>
            <w:tcW w:w="9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41" w:rsidRPr="00D77B0C" w:rsidRDefault="003F4A41" w:rsidP="0016522E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 w:rsidRPr="00D77B0C">
              <w:rPr>
                <w:sz w:val="18"/>
                <w:szCs w:val="18"/>
                <w:lang w:val="es-AR"/>
              </w:rPr>
              <w:t>Reporta a</w:t>
            </w:r>
            <w:r w:rsidR="009B3A25">
              <w:rPr>
                <w:sz w:val="18"/>
                <w:szCs w:val="18"/>
                <w:lang w:val="es-AR"/>
              </w:rPr>
              <w:t xml:space="preserve"> operador ,</w:t>
            </w:r>
            <w:r w:rsidRPr="00D77B0C">
              <w:rPr>
                <w:sz w:val="18"/>
                <w:szCs w:val="18"/>
                <w:lang w:val="es-AR"/>
              </w:rPr>
              <w:t xml:space="preserve"> supervisor de Hot Water </w:t>
            </w:r>
            <w:r w:rsidR="00DD20DC" w:rsidRPr="00D77B0C">
              <w:rPr>
                <w:sz w:val="18"/>
                <w:szCs w:val="18"/>
                <w:lang w:val="es-AR"/>
              </w:rPr>
              <w:t>Oíl</w:t>
            </w:r>
            <w:r w:rsidRPr="00D77B0C">
              <w:rPr>
                <w:sz w:val="18"/>
                <w:szCs w:val="18"/>
                <w:lang w:val="es-AR"/>
              </w:rPr>
              <w:t>, Responsable de RRHH</w:t>
            </w:r>
          </w:p>
          <w:p w:rsidR="003F4A41" w:rsidRPr="00D77B0C" w:rsidRDefault="003F4A41" w:rsidP="0016522E">
            <w:pPr>
              <w:rPr>
                <w:lang w:val="es-AR"/>
              </w:rPr>
            </w:pPr>
          </w:p>
          <w:p w:rsidR="003F4A41" w:rsidRPr="00D77B0C" w:rsidRDefault="003F4A41" w:rsidP="0016522E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</w:tbl>
    <w:p w:rsidR="006F63FD" w:rsidRPr="005935EC" w:rsidRDefault="006F63FD">
      <w:pPr>
        <w:rPr>
          <w:lang w:val="es-AR"/>
        </w:rPr>
      </w:pPr>
    </w:p>
    <w:sectPr w:rsidR="006F63FD" w:rsidRPr="005935EC" w:rsidSect="00AE0774">
      <w:headerReference w:type="even" r:id="rId7"/>
      <w:headerReference w:type="default" r:id="rId8"/>
      <w:headerReference w:type="first" r:id="rId9"/>
      <w:pgSz w:w="11907" w:h="16839"/>
      <w:pgMar w:top="1080" w:right="720" w:bottom="108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9E2" w:rsidRDefault="005859E2" w:rsidP="00AE0774">
      <w:r>
        <w:separator/>
      </w:r>
    </w:p>
  </w:endnote>
  <w:endnote w:type="continuationSeparator" w:id="0">
    <w:p w:rsidR="005859E2" w:rsidRDefault="005859E2" w:rsidP="00AE0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9E2" w:rsidRDefault="005859E2" w:rsidP="00AE0774">
      <w:r>
        <w:separator/>
      </w:r>
    </w:p>
  </w:footnote>
  <w:footnote w:type="continuationSeparator" w:id="0">
    <w:p w:rsidR="005859E2" w:rsidRDefault="005859E2" w:rsidP="00AE0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DC" w:rsidRDefault="00DD20DC">
    <w:pPr>
      <w:pStyle w:val="Encabezado"/>
    </w:pPr>
    <w:r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9" o:spid="_x0000_s2049" type="#_x0000_t75" style="position:absolute;margin-left:0;margin-top:0;width:523.05pt;height:382.25pt;z-index:-25165875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7488"/>
      <w:gridCol w:w="3209"/>
    </w:tblGrid>
    <w:tr w:rsidR="00DD20DC">
      <w:tc>
        <w:tcPr>
          <w:tcW w:w="3500" w:type="pct"/>
          <w:tcBorders>
            <w:bottom w:val="single" w:sz="4" w:space="0" w:color="auto"/>
          </w:tcBorders>
          <w:vAlign w:val="bottom"/>
        </w:tcPr>
        <w:p w:rsidR="00DD20DC" w:rsidRPr="00091988" w:rsidRDefault="00DD20DC" w:rsidP="003B02DB">
          <w:pPr>
            <w:pStyle w:val="Encabezado"/>
            <w:rPr>
              <w:bCs/>
              <w:noProof/>
              <w:color w:val="181818"/>
              <w:sz w:val="24"/>
              <w:szCs w:val="24"/>
              <w:lang w:val="es-ES"/>
            </w:rPr>
          </w:pPr>
          <w:r w:rsidRPr="00091988">
            <w:rPr>
              <w:b/>
              <w:bCs/>
              <w:color w:val="181818"/>
              <w:sz w:val="24"/>
              <w:szCs w:val="24"/>
              <w:lang w:val="es-ES"/>
            </w:rPr>
            <w:t>RHU-FOR-002 PERFIL DE PUESTO</w:t>
          </w:r>
        </w:p>
      </w:tc>
      <w:tc>
        <w:tcPr>
          <w:tcW w:w="1500" w:type="pct"/>
          <w:tcBorders>
            <w:bottom w:val="single" w:sz="4" w:space="0" w:color="BF8F00"/>
          </w:tcBorders>
          <w:shd w:val="clear" w:color="auto" w:fill="BF8F00"/>
          <w:vAlign w:val="bottom"/>
        </w:tcPr>
        <w:p w:rsidR="00DD20DC" w:rsidRDefault="00DD20DC" w:rsidP="003B02DB">
          <w:pPr>
            <w:pStyle w:val="Encabezado"/>
            <w:rPr>
              <w:color w:val="FFFFFF"/>
            </w:rPr>
          </w:pPr>
          <w:r>
            <w:rPr>
              <w:color w:val="FFFFFF"/>
            </w:rPr>
            <w:t>Grupo OAS</w:t>
          </w:r>
        </w:p>
      </w:tc>
    </w:tr>
  </w:tbl>
  <w:p w:rsidR="00DD20DC" w:rsidRDefault="00DD20DC">
    <w:pPr>
      <w:pStyle w:val="Encabezado"/>
    </w:pPr>
    <w:r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20" o:spid="_x0000_s2050" type="#_x0000_t75" style="position:absolute;margin-left:0;margin-top:0;width:523.05pt;height:382.25pt;z-index:-25165772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DC" w:rsidRDefault="00DD20DC">
    <w:pPr>
      <w:pStyle w:val="Encabezado"/>
    </w:pPr>
    <w:r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8" o:spid="_x0000_s2051" type="#_x0000_t75" style="position:absolute;margin-left:0;margin-top:0;width:523.05pt;height:382.25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7.5pt;height:12.9pt;visibility:visible" o:bullet="t">
        <v:imagedata r:id="rId1" o:title=""/>
      </v:shape>
    </w:pict>
  </w:numPicBullet>
  <w:abstractNum w:abstractNumId="0">
    <w:nsid w:val="0B933E3B"/>
    <w:multiLevelType w:val="hybridMultilevel"/>
    <w:tmpl w:val="3A948CD6"/>
    <w:lvl w:ilvl="0" w:tplc="7B8C1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0F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161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4B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2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C8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1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988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DAE01ED"/>
    <w:multiLevelType w:val="hybridMultilevel"/>
    <w:tmpl w:val="2AC41F50"/>
    <w:lvl w:ilvl="0" w:tplc="2EEA542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2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D7271E"/>
    <w:multiLevelType w:val="hybridMultilevel"/>
    <w:tmpl w:val="D0E6A2F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DE4227A"/>
    <w:multiLevelType w:val="hybridMultilevel"/>
    <w:tmpl w:val="CD46B3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D61E2"/>
    <w:multiLevelType w:val="hybridMultilevel"/>
    <w:tmpl w:val="A8EE3B10"/>
    <w:lvl w:ilvl="0" w:tplc="0C0A0001">
      <w:start w:val="1"/>
      <w:numFmt w:val="bullet"/>
      <w:lvlText w:val="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5">
    <w:nsid w:val="1EFB329F"/>
    <w:multiLevelType w:val="hybridMultilevel"/>
    <w:tmpl w:val="7470671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9C5355"/>
    <w:multiLevelType w:val="hybridMultilevel"/>
    <w:tmpl w:val="0CFA57CA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65D4741"/>
    <w:multiLevelType w:val="hybridMultilevel"/>
    <w:tmpl w:val="D3BED1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D6662C"/>
    <w:multiLevelType w:val="hybridMultilevel"/>
    <w:tmpl w:val="C6E869E2"/>
    <w:lvl w:ilvl="0" w:tplc="0C0A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700"/>
        </w:tabs>
        <w:ind w:left="270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0">
    <w:nsid w:val="47A712F0"/>
    <w:multiLevelType w:val="hybridMultilevel"/>
    <w:tmpl w:val="458A1F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8833E6"/>
    <w:multiLevelType w:val="hybridMultilevel"/>
    <w:tmpl w:val="558432C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B313E1"/>
    <w:multiLevelType w:val="hybridMultilevel"/>
    <w:tmpl w:val="B3EE238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802E7A"/>
    <w:multiLevelType w:val="hybridMultilevel"/>
    <w:tmpl w:val="C80AACE4"/>
    <w:lvl w:ilvl="0" w:tplc="A19E9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84541A"/>
    <w:multiLevelType w:val="hybridMultilevel"/>
    <w:tmpl w:val="860C16B4"/>
    <w:lvl w:ilvl="0" w:tplc="0C0A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5">
    <w:nsid w:val="6A702156"/>
    <w:multiLevelType w:val="hybridMultilevel"/>
    <w:tmpl w:val="52A872A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9969C9"/>
    <w:multiLevelType w:val="hybridMultilevel"/>
    <w:tmpl w:val="2FDA2C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3"/>
  </w:num>
  <w:num w:numId="5">
    <w:abstractNumId w:val="15"/>
  </w:num>
  <w:num w:numId="6">
    <w:abstractNumId w:val="10"/>
  </w:num>
  <w:num w:numId="7">
    <w:abstractNumId w:val="3"/>
  </w:num>
  <w:num w:numId="8">
    <w:abstractNumId w:val="8"/>
  </w:num>
  <w:num w:numId="9">
    <w:abstractNumId w:val="4"/>
  </w:num>
  <w:num w:numId="10">
    <w:abstractNumId w:val="11"/>
  </w:num>
  <w:num w:numId="11">
    <w:abstractNumId w:val="14"/>
  </w:num>
  <w:num w:numId="12">
    <w:abstractNumId w:val="1"/>
  </w:num>
  <w:num w:numId="13">
    <w:abstractNumId w:val="9"/>
  </w:num>
  <w:num w:numId="14">
    <w:abstractNumId w:val="12"/>
  </w:num>
  <w:num w:numId="15">
    <w:abstractNumId w:val="16"/>
  </w:num>
  <w:num w:numId="16">
    <w:abstractNumId w:val="5"/>
  </w:num>
  <w:num w:numId="17">
    <w:abstractNumId w:val="6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attachedTemplate r:id="rId1"/>
  <w:stylePaneFormatFilter w:val="3F01"/>
  <w:defaultTabStop w:val="720"/>
  <w:hyphenationZone w:val="425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E36ED"/>
    <w:rsid w:val="00005DF7"/>
    <w:rsid w:val="00016EE1"/>
    <w:rsid w:val="00051E26"/>
    <w:rsid w:val="00056F6E"/>
    <w:rsid w:val="00061245"/>
    <w:rsid w:val="00077625"/>
    <w:rsid w:val="000811D2"/>
    <w:rsid w:val="00091988"/>
    <w:rsid w:val="000B43A8"/>
    <w:rsid w:val="001009C1"/>
    <w:rsid w:val="00103AF6"/>
    <w:rsid w:val="0011582B"/>
    <w:rsid w:val="00155DA6"/>
    <w:rsid w:val="0016522E"/>
    <w:rsid w:val="00173826"/>
    <w:rsid w:val="001A20B5"/>
    <w:rsid w:val="001D7E40"/>
    <w:rsid w:val="001E5338"/>
    <w:rsid w:val="002A0F78"/>
    <w:rsid w:val="002C32D7"/>
    <w:rsid w:val="002E3FDD"/>
    <w:rsid w:val="002F6921"/>
    <w:rsid w:val="00326D1C"/>
    <w:rsid w:val="0034522D"/>
    <w:rsid w:val="003927F9"/>
    <w:rsid w:val="003A2C59"/>
    <w:rsid w:val="003B02DB"/>
    <w:rsid w:val="003B4A1F"/>
    <w:rsid w:val="003D1CDD"/>
    <w:rsid w:val="003F4A41"/>
    <w:rsid w:val="0042301E"/>
    <w:rsid w:val="00427351"/>
    <w:rsid w:val="00452ECA"/>
    <w:rsid w:val="00460701"/>
    <w:rsid w:val="0046081C"/>
    <w:rsid w:val="004958E4"/>
    <w:rsid w:val="0049744B"/>
    <w:rsid w:val="004A6F0C"/>
    <w:rsid w:val="004D0852"/>
    <w:rsid w:val="004E1E9F"/>
    <w:rsid w:val="004F0BEB"/>
    <w:rsid w:val="0050334B"/>
    <w:rsid w:val="0050538E"/>
    <w:rsid w:val="00505CFE"/>
    <w:rsid w:val="00516947"/>
    <w:rsid w:val="00584B9F"/>
    <w:rsid w:val="005859E2"/>
    <w:rsid w:val="005879B9"/>
    <w:rsid w:val="005935EC"/>
    <w:rsid w:val="00594E43"/>
    <w:rsid w:val="005C185D"/>
    <w:rsid w:val="005D26B8"/>
    <w:rsid w:val="005D6EEE"/>
    <w:rsid w:val="005E34AD"/>
    <w:rsid w:val="005E6032"/>
    <w:rsid w:val="005E60BC"/>
    <w:rsid w:val="00603B40"/>
    <w:rsid w:val="00652997"/>
    <w:rsid w:val="0065762C"/>
    <w:rsid w:val="00675B4E"/>
    <w:rsid w:val="006A5CDF"/>
    <w:rsid w:val="006A7C3F"/>
    <w:rsid w:val="006B1984"/>
    <w:rsid w:val="006B65BB"/>
    <w:rsid w:val="006C3B46"/>
    <w:rsid w:val="006D07D8"/>
    <w:rsid w:val="006D2163"/>
    <w:rsid w:val="006F63FD"/>
    <w:rsid w:val="0071033E"/>
    <w:rsid w:val="00715DCB"/>
    <w:rsid w:val="00731ED0"/>
    <w:rsid w:val="0073231D"/>
    <w:rsid w:val="007333D3"/>
    <w:rsid w:val="00737998"/>
    <w:rsid w:val="00763AF4"/>
    <w:rsid w:val="00775D04"/>
    <w:rsid w:val="00777760"/>
    <w:rsid w:val="00795E3C"/>
    <w:rsid w:val="0079651B"/>
    <w:rsid w:val="007A70DF"/>
    <w:rsid w:val="007B6459"/>
    <w:rsid w:val="007C25B2"/>
    <w:rsid w:val="007F0D1D"/>
    <w:rsid w:val="00802BBA"/>
    <w:rsid w:val="00807350"/>
    <w:rsid w:val="00816E14"/>
    <w:rsid w:val="00885904"/>
    <w:rsid w:val="008B34CA"/>
    <w:rsid w:val="008B75DF"/>
    <w:rsid w:val="008C1452"/>
    <w:rsid w:val="008F47EA"/>
    <w:rsid w:val="00904E8D"/>
    <w:rsid w:val="009404CB"/>
    <w:rsid w:val="00967758"/>
    <w:rsid w:val="00981B15"/>
    <w:rsid w:val="00985923"/>
    <w:rsid w:val="0099359D"/>
    <w:rsid w:val="009A6E4B"/>
    <w:rsid w:val="009B3A25"/>
    <w:rsid w:val="009D046D"/>
    <w:rsid w:val="009D11CD"/>
    <w:rsid w:val="00A44D7C"/>
    <w:rsid w:val="00A97E79"/>
    <w:rsid w:val="00AA1DDA"/>
    <w:rsid w:val="00AB1E0B"/>
    <w:rsid w:val="00AC2836"/>
    <w:rsid w:val="00AC6739"/>
    <w:rsid w:val="00AE0774"/>
    <w:rsid w:val="00AE6F4B"/>
    <w:rsid w:val="00B03E94"/>
    <w:rsid w:val="00B50385"/>
    <w:rsid w:val="00B95B3D"/>
    <w:rsid w:val="00BA39B0"/>
    <w:rsid w:val="00BE06D3"/>
    <w:rsid w:val="00BE36ED"/>
    <w:rsid w:val="00C02E82"/>
    <w:rsid w:val="00C04482"/>
    <w:rsid w:val="00C23EE8"/>
    <w:rsid w:val="00C46C31"/>
    <w:rsid w:val="00C6125B"/>
    <w:rsid w:val="00C7686A"/>
    <w:rsid w:val="00C946ED"/>
    <w:rsid w:val="00C967BF"/>
    <w:rsid w:val="00CB04CF"/>
    <w:rsid w:val="00CB1515"/>
    <w:rsid w:val="00CC0BC5"/>
    <w:rsid w:val="00CF3C90"/>
    <w:rsid w:val="00D12412"/>
    <w:rsid w:val="00D2257F"/>
    <w:rsid w:val="00D3575C"/>
    <w:rsid w:val="00D55A0B"/>
    <w:rsid w:val="00DA1A38"/>
    <w:rsid w:val="00DB7159"/>
    <w:rsid w:val="00DC5FFB"/>
    <w:rsid w:val="00DD20DC"/>
    <w:rsid w:val="00DE5EC0"/>
    <w:rsid w:val="00E05480"/>
    <w:rsid w:val="00E06EA6"/>
    <w:rsid w:val="00E20FCD"/>
    <w:rsid w:val="00E37944"/>
    <w:rsid w:val="00E7520F"/>
    <w:rsid w:val="00EA7474"/>
    <w:rsid w:val="00EB7679"/>
    <w:rsid w:val="00EF4BCC"/>
    <w:rsid w:val="00F15884"/>
    <w:rsid w:val="00F33312"/>
    <w:rsid w:val="00F45786"/>
    <w:rsid w:val="00F7130F"/>
    <w:rsid w:val="00FD2F21"/>
    <w:rsid w:val="00FF7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DC5FFB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DC5FFB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DC5FFB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DC5FFB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/>
      <w:sz w:val="22"/>
      <w:szCs w:val="22"/>
      <w:lang w:val="es-ES" w:eastAsia="en-US" w:bidi="ar-SA"/>
    </w:rPr>
  </w:style>
  <w:style w:type="paragraph" w:styleId="Textoindependiente">
    <w:name w:val="Body Text"/>
    <w:basedOn w:val="Normal"/>
    <w:link w:val="TextoindependienteCar"/>
    <w:rsid w:val="00B50385"/>
    <w:rPr>
      <w:rFonts w:ascii="Arial" w:hAnsi="Arial" w:cs="Arial"/>
      <w:b/>
      <w:bCs/>
      <w:sz w:val="24"/>
      <w:szCs w:val="24"/>
      <w:u w:val="single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50385"/>
    <w:rPr>
      <w:rFonts w:ascii="Arial" w:hAnsi="Arial" w:cs="Arial"/>
      <w:b/>
      <w:bCs/>
      <w:sz w:val="24"/>
      <w:szCs w:val="24"/>
      <w:u w:val="single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\AppData\Roaming\Microsoft\Plantillas\Job%20description%20form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form.dot</Template>
  <TotalTime>1</TotalTime>
  <Pages>3</Pages>
  <Words>980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Perfil de puesto</vt:lpstr>
    </vt:vector>
  </TitlesOfParts>
  <Company>GRUPO OAS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</dc:title>
  <dc:creator>GRUPO OAS</dc:creator>
  <cp:lastModifiedBy>fgordo</cp:lastModifiedBy>
  <cp:revision>2</cp:revision>
  <cp:lastPrinted>2013-10-22T14:38:00Z</cp:lastPrinted>
  <dcterms:created xsi:type="dcterms:W3CDTF">2014-10-17T14:36:00Z</dcterms:created>
  <dcterms:modified xsi:type="dcterms:W3CDTF">2014-10-17T14:36:00Z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TC062562903082</vt:lpwstr>
  </property>
</Properties>
</file>