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FC4A1C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p w:rsidR="00FC4A1C" w:rsidRPr="006D07D8" w:rsidRDefault="00400B2E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6045835</wp:posOffset>
                      </wp:positionH>
                      <wp:positionV relativeFrom="page">
                        <wp:posOffset>734695</wp:posOffset>
                      </wp:positionV>
                      <wp:extent cx="1040765" cy="520065"/>
                      <wp:effectExtent l="0" t="1270" r="0" b="254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0765" cy="520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C4A1C" w:rsidRDefault="00FC4A1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476.05pt;margin-top:57.85pt;width:81.95pt;height:40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ozPtA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" filled="f" stroked="f">
                      <v:textbox>
                        <w:txbxContent>
                          <w:p w:rsidR="00FC4A1C" w:rsidRDefault="00FC4A1C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FC4A1C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FC4A1C" w:rsidTr="006D07D8">
        <w:trPr>
          <w:trHeight w:val="371"/>
        </w:trPr>
        <w:tc>
          <w:tcPr>
            <w:tcW w:w="1110" w:type="dxa"/>
            <w:vAlign w:val="center"/>
          </w:tcPr>
          <w:p w:rsidR="00FC4A1C" w:rsidRPr="006D07D8" w:rsidRDefault="00FC4A1C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FC4A1C" w:rsidRPr="006D07D8" w:rsidRDefault="00C202EE" w:rsidP="00A322C4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FC4A1C">
              <w:rPr>
                <w:b/>
                <w:color w:val="585858"/>
                <w:lang w:val="es-AR"/>
              </w:rPr>
              <w:t>Compras.</w:t>
            </w:r>
          </w:p>
        </w:tc>
      </w:tr>
      <w:tr w:rsidR="00FC4A1C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FC4A1C" w:rsidRPr="006D07D8" w:rsidRDefault="00FC4A1C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FC4A1C" w:rsidRPr="006D07D8" w:rsidRDefault="002A007D" w:rsidP="00F7130F">
            <w:pPr>
              <w:rPr>
                <w:lang w:val="es-AR"/>
              </w:rPr>
            </w:pPr>
            <w:r>
              <w:rPr>
                <w:lang w:val="es-AR"/>
              </w:rPr>
              <w:t>Administracion</w:t>
            </w:r>
          </w:p>
        </w:tc>
      </w:tr>
      <w:tr w:rsidR="00FC4A1C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6D07D8">
            <w:pPr>
              <w:jc w:val="center"/>
              <w:rPr>
                <w:lang w:val="es-AR"/>
              </w:rPr>
            </w:pPr>
            <w:r w:rsidRPr="006D07D8"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DE5FCB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05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DE5FCB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</w:t>
            </w:r>
            <w:r w:rsidR="00DE5FCB">
              <w:rPr>
                <w:lang w:val="es-AR"/>
              </w:rPr>
              <w:t>5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FC4A1C" w:rsidRPr="006D07D8" w:rsidRDefault="00FC4A1C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FC4A1C" w:rsidRDefault="00FC4A1C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5"/>
        <w:gridCol w:w="2830"/>
        <w:gridCol w:w="2268"/>
        <w:gridCol w:w="2414"/>
      </w:tblGrid>
      <w:tr w:rsidR="00FC4A1C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FC4A1C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FC4A1C" w:rsidTr="006D07D8">
        <w:trPr>
          <w:trHeight w:val="1697"/>
        </w:trPr>
        <w:tc>
          <w:tcPr>
            <w:tcW w:w="2415" w:type="dxa"/>
          </w:tcPr>
          <w:p w:rsidR="00FC4A1C" w:rsidRPr="006D07D8" w:rsidRDefault="00FC4A1C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3D1CDD">
            <w:pPr>
              <w:rPr>
                <w:lang w:val="es-AR"/>
              </w:rPr>
            </w:pPr>
            <w:r>
              <w:rPr>
                <w:lang w:val="es-AR"/>
              </w:rPr>
              <w:t>Permanente                X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</w:t>
            </w:r>
          </w:p>
          <w:p w:rsidR="00FC4A1C" w:rsidRPr="006D07D8" w:rsidRDefault="00FC4A1C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FC4A1C" w:rsidRDefault="00FC4A1C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E72691" w:rsidRDefault="00FC4A1C" w:rsidP="00155DA6">
            <w:pPr>
              <w:rPr>
                <w:sz w:val="18"/>
                <w:szCs w:val="18"/>
                <w:lang w:val="es-AR"/>
              </w:rPr>
            </w:pPr>
            <w:r w:rsidRPr="00E72691">
              <w:rPr>
                <w:sz w:val="18"/>
                <w:szCs w:val="18"/>
                <w:lang w:val="es-AR"/>
              </w:rPr>
              <w:t>De lunes a viernes de 08:00 a 16:00</w:t>
            </w:r>
          </w:p>
          <w:p w:rsidR="00FC4A1C" w:rsidRDefault="00FC4A1C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155DA6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empresa según se lo requiera.</w:t>
            </w:r>
          </w:p>
        </w:tc>
        <w:tc>
          <w:tcPr>
            <w:tcW w:w="2268" w:type="dxa"/>
          </w:tcPr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FC4A1C" w:rsidRPr="006D07D8" w:rsidRDefault="00FC4A1C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Fuera de convenio</w:t>
            </w:r>
            <w:r>
              <w:rPr>
                <w:sz w:val="18"/>
                <w:szCs w:val="18"/>
                <w:lang w:val="es-AR"/>
              </w:rPr>
              <w:t xml:space="preserve">    X </w:t>
            </w:r>
          </w:p>
          <w:p w:rsidR="00FC4A1C" w:rsidRPr="006D07D8" w:rsidRDefault="00FC4A1C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>
              <w:rPr>
                <w:sz w:val="18"/>
                <w:szCs w:val="18"/>
                <w:lang w:val="es-AR"/>
              </w:rPr>
              <w:t xml:space="preserve">                     </w:t>
            </w:r>
          </w:p>
          <w:p w:rsidR="00FC4A1C" w:rsidRPr="006D07D8" w:rsidRDefault="00FC4A1C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95692E">
            <w:pPr>
              <w:jc w:val="center"/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No aplica</w:t>
            </w:r>
          </w:p>
        </w:tc>
      </w:tr>
      <w:tr w:rsidR="00FC4A1C" w:rsidTr="006D07D8">
        <w:trPr>
          <w:trHeight w:val="330"/>
        </w:trPr>
        <w:tc>
          <w:tcPr>
            <w:tcW w:w="2415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</w:tc>
        <w:tc>
          <w:tcPr>
            <w:tcW w:w="2830" w:type="dxa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FC4A1C" w:rsidRPr="006D07D8" w:rsidRDefault="00FC4A1C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FC4A1C" w:rsidRPr="00E1158A" w:rsidTr="006D07D8">
        <w:trPr>
          <w:trHeight w:val="1270"/>
        </w:trPr>
        <w:tc>
          <w:tcPr>
            <w:tcW w:w="2415" w:type="dxa"/>
            <w:tcBorders>
              <w:bottom w:val="double" w:sz="4" w:space="0" w:color="D9D9D9"/>
            </w:tcBorders>
          </w:tcPr>
          <w:p w:rsidR="00FC4A1C" w:rsidRDefault="00FC4A1C" w:rsidP="00E05480">
            <w:pPr>
              <w:rPr>
                <w:lang w:val="es-AR"/>
              </w:rPr>
            </w:pPr>
          </w:p>
          <w:p w:rsidR="00FC4A1C" w:rsidRDefault="00FC4A1C" w:rsidP="00E05480">
            <w:pPr>
              <w:rPr>
                <w:lang w:val="es-AR"/>
              </w:rPr>
            </w:pPr>
            <w:r>
              <w:rPr>
                <w:lang w:val="es-AR"/>
              </w:rPr>
              <w:t xml:space="preserve">Base Operativa Central de </w:t>
            </w:r>
          </w:p>
          <w:p w:rsidR="00FC4A1C" w:rsidRDefault="00FC4A1C" w:rsidP="00E05480">
            <w:pPr>
              <w:rPr>
                <w:lang w:val="es-AR"/>
              </w:rPr>
            </w:pPr>
            <w:r>
              <w:rPr>
                <w:lang w:val="es-AR"/>
              </w:rPr>
              <w:t>Neuquén.</w:t>
            </w:r>
          </w:p>
          <w:p w:rsidR="00FC4A1C" w:rsidRPr="006D07D8" w:rsidRDefault="00FC4A1C" w:rsidP="00E05480">
            <w:pPr>
              <w:rPr>
                <w:lang w:val="es-AR"/>
              </w:rPr>
            </w:pPr>
          </w:p>
          <w:p w:rsidR="00FC4A1C" w:rsidRPr="006D07D8" w:rsidRDefault="00FC4A1C" w:rsidP="00E05480">
            <w:pPr>
              <w:rPr>
                <w:b/>
                <w:lang w:val="es-AR"/>
              </w:rPr>
            </w:pP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FC4A1C" w:rsidRDefault="00FC4A1C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FC4A1C" w:rsidP="002A2E6B">
            <w:pPr>
              <w:numPr>
                <w:ilvl w:val="0"/>
                <w:numId w:val="9"/>
              </w:numPr>
              <w:rPr>
                <w:b/>
                <w:sz w:val="18"/>
                <w:szCs w:val="18"/>
                <w:lang w:val="es-AR"/>
              </w:rPr>
            </w:pPr>
            <w:r w:rsidRPr="002A2E6B">
              <w:rPr>
                <w:sz w:val="18"/>
                <w:szCs w:val="18"/>
                <w:lang w:val="es-AR"/>
              </w:rPr>
              <w:t>Teléfono celular</w:t>
            </w:r>
            <w:r w:rsidR="003D0C08">
              <w:rPr>
                <w:b/>
                <w:sz w:val="18"/>
                <w:szCs w:val="18"/>
                <w:lang w:val="es-AR"/>
              </w:rPr>
              <w:t xml:space="preserve"> </w:t>
            </w:r>
            <w:r w:rsidR="003D0C08" w:rsidRPr="003D0C08">
              <w:rPr>
                <w:sz w:val="18"/>
                <w:szCs w:val="18"/>
                <w:lang w:val="es-AR"/>
              </w:rPr>
              <w:t>corporativo</w:t>
            </w:r>
            <w:r w:rsidR="003D0C08">
              <w:rPr>
                <w:sz w:val="18"/>
                <w:szCs w:val="18"/>
                <w:lang w:val="es-AR"/>
              </w:rPr>
              <w:t>.</w:t>
            </w:r>
          </w:p>
          <w:p w:rsidR="00FC4A1C" w:rsidRPr="006D07D8" w:rsidRDefault="00FC4A1C" w:rsidP="008A6F6C">
            <w:pPr>
              <w:pStyle w:val="Prrafodelista"/>
              <w:ind w:left="170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FC4A1C" w:rsidRPr="006D07D8" w:rsidRDefault="00FC4A1C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FC4A1C" w:rsidRPr="006D07D8" w:rsidRDefault="0095692E" w:rsidP="00E05480">
            <w:p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 xml:space="preserve">    </w:t>
            </w:r>
            <w:r w:rsidR="00FC4A1C" w:rsidRPr="00C25292">
              <w:rPr>
                <w:sz w:val="18"/>
                <w:szCs w:val="18"/>
                <w:lang w:val="es-AR"/>
              </w:rPr>
              <w:t>Se pactan condiciones particulares en contrato</w:t>
            </w:r>
          </w:p>
        </w:tc>
      </w:tr>
    </w:tbl>
    <w:p w:rsidR="00FC4A1C" w:rsidRPr="00056F6E" w:rsidRDefault="00FC4A1C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9989"/>
      </w:tblGrid>
      <w:tr w:rsidR="00FC4A1C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FC4A1C" w:rsidRDefault="00FC4A1C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FC4A1C" w:rsidRPr="00E1158A" w:rsidTr="00E72691">
        <w:trPr>
          <w:trHeight w:val="1060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FC4A1C" w:rsidRDefault="0095692E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 xml:space="preserve">Realizar la gestión de compras de insumos/servicios </w:t>
            </w:r>
            <w:r w:rsidR="00FC4A1C">
              <w:rPr>
                <w:lang w:val="es-AR"/>
              </w:rPr>
              <w:t xml:space="preserve"> para proveer a</w:t>
            </w:r>
            <w:r>
              <w:rPr>
                <w:lang w:val="es-AR"/>
              </w:rPr>
              <w:t xml:space="preserve"> la compañía de todo lo </w:t>
            </w:r>
            <w:r w:rsidR="00FC4A1C">
              <w:rPr>
                <w:lang w:val="es-AR"/>
              </w:rPr>
              <w:t xml:space="preserve"> necesario para su funcionamiento.</w:t>
            </w:r>
          </w:p>
          <w:p w:rsidR="00FC4A1C" w:rsidRPr="00BE36ED" w:rsidRDefault="00FC4A1C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>Definir la política de Compras</w:t>
            </w:r>
            <w:r w:rsidR="0095692E">
              <w:rPr>
                <w:lang w:val="es-AR"/>
              </w:rPr>
              <w:t xml:space="preserve"> con el responsable de Administración</w:t>
            </w:r>
            <w:r>
              <w:rPr>
                <w:lang w:val="es-AR"/>
              </w:rPr>
              <w:t xml:space="preserve"> de productos o servicios para la compañía en términos de cantidad, calidad y precio.</w:t>
            </w:r>
          </w:p>
        </w:tc>
      </w:tr>
      <w:tr w:rsidR="00FC4A1C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FC4A1C" w:rsidRDefault="00FC4A1C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FC4A1C" w:rsidRPr="00E1158A" w:rsidTr="00EB2A0E">
        <w:trPr>
          <w:trHeight w:val="544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051E24" w:rsidRPr="00196851" w:rsidRDefault="00B23F95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Recibir</w:t>
            </w:r>
            <w:r w:rsidR="008D4B42" w:rsidRPr="00196851">
              <w:rPr>
                <w:lang w:val="es-AR"/>
              </w:rPr>
              <w:t xml:space="preserve"> “nota de pedido” autorizada</w:t>
            </w:r>
            <w:r w:rsidR="00051E24" w:rsidRPr="00196851">
              <w:rPr>
                <w:lang w:val="es-AR"/>
              </w:rPr>
              <w:t>.</w:t>
            </w:r>
          </w:p>
          <w:p w:rsidR="008D4B42" w:rsidRPr="00196851" w:rsidRDefault="00051E24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S</w:t>
            </w:r>
            <w:r w:rsidR="008D4B42" w:rsidRPr="00196851">
              <w:rPr>
                <w:lang w:val="es-AR"/>
              </w:rPr>
              <w:t>olicita</w:t>
            </w:r>
            <w:r w:rsidRPr="00196851">
              <w:rPr>
                <w:lang w:val="es-AR"/>
              </w:rPr>
              <w:t>r</w:t>
            </w:r>
            <w:r w:rsidR="008D4B42" w:rsidRPr="00196851">
              <w:rPr>
                <w:lang w:val="es-AR"/>
              </w:rPr>
              <w:t xml:space="preserve"> tres presupuestos teniendo en cuenta la evaluación de proveedores</w:t>
            </w:r>
            <w:r w:rsidRPr="00196851">
              <w:rPr>
                <w:lang w:val="es-AR"/>
              </w:rPr>
              <w:t>, en caso que se requiera</w:t>
            </w:r>
            <w:r w:rsidR="008D4B42" w:rsidRPr="00196851">
              <w:rPr>
                <w:lang w:val="es-AR"/>
              </w:rPr>
              <w:t>.</w:t>
            </w:r>
          </w:p>
          <w:p w:rsidR="008D4B42" w:rsidRPr="00196851" w:rsidRDefault="00DE5FCB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Enviar</w:t>
            </w:r>
            <w:r w:rsidR="008D4B42" w:rsidRPr="00196851">
              <w:rPr>
                <w:lang w:val="es-AR"/>
              </w:rPr>
              <w:t xml:space="preserve"> los tres presupuestos a </w:t>
            </w:r>
            <w:r w:rsidR="00051E24" w:rsidRPr="00196851">
              <w:rPr>
                <w:lang w:val="es-AR"/>
              </w:rPr>
              <w:t>los referentes de cada sector p</w:t>
            </w:r>
            <w:r w:rsidR="008D4B42" w:rsidRPr="00196851">
              <w:rPr>
                <w:lang w:val="es-AR"/>
              </w:rPr>
              <w:t xml:space="preserve">ara </w:t>
            </w:r>
            <w:r w:rsidR="00DD3275" w:rsidRPr="00196851">
              <w:rPr>
                <w:lang w:val="es-AR"/>
              </w:rPr>
              <w:t>s</w:t>
            </w:r>
            <w:r w:rsidR="00051E24" w:rsidRPr="00196851">
              <w:rPr>
                <w:lang w:val="es-AR"/>
              </w:rPr>
              <w:t>u aprobación</w:t>
            </w:r>
            <w:r w:rsidR="00DD3275" w:rsidRPr="00196851">
              <w:rPr>
                <w:lang w:val="es-AR"/>
              </w:rPr>
              <w:t>.</w:t>
            </w:r>
          </w:p>
          <w:p w:rsidR="00DD3275" w:rsidRPr="00196851" w:rsidRDefault="00051E24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Emitir y firmar las órdenes</w:t>
            </w:r>
            <w:r w:rsidR="00DD3275" w:rsidRPr="00196851">
              <w:rPr>
                <w:lang w:val="es-AR"/>
              </w:rPr>
              <w:t xml:space="preserve"> de compra</w:t>
            </w:r>
            <w:r w:rsidRPr="00196851">
              <w:rPr>
                <w:lang w:val="es-AR"/>
              </w:rPr>
              <w:t xml:space="preserve"> para cada proveedor.</w:t>
            </w:r>
          </w:p>
          <w:p w:rsidR="00051E24" w:rsidRPr="00196851" w:rsidRDefault="00051E24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 xml:space="preserve">Coordinar la gestión de compras </w:t>
            </w:r>
            <w:r w:rsidR="004E7EAA" w:rsidRPr="00196851">
              <w:rPr>
                <w:lang w:val="es-AR"/>
              </w:rPr>
              <w:t xml:space="preserve">según prioridad </w:t>
            </w:r>
            <w:r w:rsidRPr="00196851">
              <w:rPr>
                <w:lang w:val="es-AR"/>
              </w:rPr>
              <w:t>con  proveedor y asistente de compras</w:t>
            </w:r>
            <w:r w:rsidR="00DE5FCB">
              <w:rPr>
                <w:lang w:val="es-AR"/>
              </w:rPr>
              <w:t xml:space="preserve"> y Administracion</w:t>
            </w:r>
            <w:r w:rsidRPr="00196851">
              <w:rPr>
                <w:lang w:val="es-AR"/>
              </w:rPr>
              <w:t xml:space="preserve">. </w:t>
            </w:r>
          </w:p>
          <w:p w:rsidR="00B23F95" w:rsidRPr="00196851" w:rsidRDefault="00B23F95" w:rsidP="00B23F95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Optimizar costos y tiempos.</w:t>
            </w:r>
          </w:p>
          <w:p w:rsidR="00196851" w:rsidRPr="00196851" w:rsidRDefault="00196851" w:rsidP="0019685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Cargar las compras realizadas en el sistema intranet.</w:t>
            </w:r>
          </w:p>
          <w:p w:rsidR="00B23F95" w:rsidRPr="00196851" w:rsidRDefault="00B23F95" w:rsidP="00B23F95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Enviar informe semanal de compras pendientes y realizadas a gerencia y a cada referente de sectores.</w:t>
            </w:r>
          </w:p>
          <w:p w:rsidR="00B23F95" w:rsidRPr="00196851" w:rsidRDefault="00B23F95" w:rsidP="00B23F95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Revisar la evaluación de proveedores.</w:t>
            </w:r>
          </w:p>
          <w:p w:rsidR="00FC4A1C" w:rsidRPr="00196851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Mantener las normas de calidad adecuadas.</w:t>
            </w:r>
          </w:p>
          <w:p w:rsidR="00FC4A1C" w:rsidRPr="00196851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 xml:space="preserve">Buscar </w:t>
            </w:r>
            <w:r w:rsidR="00B23F95" w:rsidRPr="00196851">
              <w:rPr>
                <w:lang w:val="es-AR"/>
              </w:rPr>
              <w:t xml:space="preserve">nuevos proveedores y alternativas para </w:t>
            </w:r>
            <w:r w:rsidRPr="00196851">
              <w:rPr>
                <w:lang w:val="es-AR"/>
              </w:rPr>
              <w:t>productos y materiales.</w:t>
            </w:r>
          </w:p>
          <w:p w:rsidR="00FC4A1C" w:rsidRPr="00196851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Contribuir desde Su puesto y sector a la implementación y mantención del SGI de acuerdo a las responsabilidades que en la documentación de dicho sistema se le atribuyen.</w:t>
            </w:r>
          </w:p>
          <w:p w:rsidR="00FC4A1C" w:rsidRPr="00196851" w:rsidRDefault="00FC4A1C" w:rsidP="00E72691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 w:rsidRPr="00196851">
              <w:rPr>
                <w:lang w:val="es-AR"/>
              </w:rPr>
              <w:t>Conocer y aplicar las políticas y documentos de SGI.</w:t>
            </w:r>
          </w:p>
          <w:p w:rsidR="003D0C08" w:rsidRPr="00196851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 w:rsidRPr="00196851">
              <w:rPr>
                <w:lang w:val="es-AR"/>
              </w:rPr>
              <w:t>Co</w:t>
            </w:r>
            <w:r w:rsidR="00B23F95" w:rsidRPr="00196851">
              <w:rPr>
                <w:lang w:val="es-AR"/>
              </w:rPr>
              <w:t>laborar en</w:t>
            </w:r>
            <w:r w:rsidRPr="00196851">
              <w:rPr>
                <w:lang w:val="es-AR"/>
              </w:rPr>
              <w:t xml:space="preserve"> la identificación de peligros y evaluar los riesgos que pueden afectar la higiene y seguridad del personal.</w:t>
            </w:r>
          </w:p>
          <w:p w:rsidR="003D0C08" w:rsidRPr="00196851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 w:rsidRPr="00196851">
              <w:rPr>
                <w:lang w:val="es-AR"/>
              </w:rPr>
              <w:t>Co</w:t>
            </w:r>
            <w:r w:rsidR="00B23F95" w:rsidRPr="00196851">
              <w:rPr>
                <w:lang w:val="es-AR"/>
              </w:rPr>
              <w:t>laborar en</w:t>
            </w:r>
            <w:r w:rsidRPr="00196851">
              <w:rPr>
                <w:lang w:val="es-AR"/>
              </w:rPr>
              <w:t xml:space="preserve"> la identificación de aspectos ambientales de las actividades y servicios que tengan influencia sobre el medio ambiente.</w:t>
            </w:r>
          </w:p>
          <w:p w:rsidR="003D0C08" w:rsidRPr="00196851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 w:rsidRPr="00196851">
              <w:rPr>
                <w:lang w:val="es-AR"/>
              </w:rPr>
              <w:t>Participar de los simulacros de respuestas ante emergencias planificados.</w:t>
            </w:r>
          </w:p>
          <w:p w:rsidR="003D0C08" w:rsidRPr="00196851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 w:rsidRPr="00196851">
              <w:rPr>
                <w:lang w:val="es-AR"/>
              </w:rPr>
              <w:t>Participar de las capacitaciones planificadas de seguridad, salud y medio ambiente.</w:t>
            </w:r>
          </w:p>
          <w:p w:rsidR="003D0C08" w:rsidRPr="00196851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 w:rsidRPr="00196851">
              <w:rPr>
                <w:lang w:val="es-AR"/>
              </w:rPr>
              <w:lastRenderedPageBreak/>
              <w:t>Participar en la investigación de accidentes e incidentes ambientales y laborales.</w:t>
            </w:r>
          </w:p>
          <w:p w:rsidR="003D0C08" w:rsidRPr="00196851" w:rsidRDefault="003D0C08" w:rsidP="003D0C08">
            <w:pPr>
              <w:pStyle w:val="RequirementsList"/>
              <w:numPr>
                <w:ilvl w:val="0"/>
                <w:numId w:val="10"/>
              </w:numPr>
              <w:tabs>
                <w:tab w:val="left" w:pos="7235"/>
              </w:tabs>
              <w:rPr>
                <w:lang w:val="es-AR"/>
              </w:rPr>
            </w:pPr>
            <w:r w:rsidRPr="00196851">
              <w:rPr>
                <w:lang w:val="es-AR"/>
              </w:rPr>
              <w:t>Conocer y colaborar con el seguimiento de los objetivos, metas y programas ambientales, de seguridad y salud ocupacional.</w:t>
            </w:r>
          </w:p>
          <w:p w:rsidR="003D0C08" w:rsidRDefault="003D0C08" w:rsidP="003D0C08">
            <w:pPr>
              <w:pStyle w:val="RequirementsList"/>
              <w:numPr>
                <w:ilvl w:val="0"/>
                <w:numId w:val="0"/>
              </w:numPr>
              <w:ind w:left="360"/>
              <w:rPr>
                <w:lang w:val="es-AR"/>
              </w:rPr>
            </w:pPr>
          </w:p>
          <w:p w:rsidR="00FC4A1C" w:rsidRPr="00BE36ED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FC4A1C" w:rsidRPr="00E1158A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FC4A1C" w:rsidRPr="008B75DF" w:rsidRDefault="00FC4A1C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lastRenderedPageBreak/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FC4A1C" w:rsidRPr="00E1158A" w:rsidTr="00155DA6">
        <w:trPr>
          <w:trHeight w:val="1629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Gerencia:</w:t>
            </w:r>
            <w:r>
              <w:rPr>
                <w:lang w:val="es-AR"/>
              </w:rPr>
              <w:t xml:space="preserve">                   SI                                                                   </w:t>
            </w:r>
            <w:r w:rsidR="00EB2A0E">
              <w:rPr>
                <w:lang w:val="es-AR"/>
              </w:rPr>
              <w:t xml:space="preserve">  </w:t>
            </w:r>
            <w:r w:rsidRPr="00A97E79">
              <w:rPr>
                <w:u w:val="single"/>
                <w:lang w:val="es-AR"/>
              </w:rPr>
              <w:t>Administrativa:</w:t>
            </w:r>
            <w:r>
              <w:rPr>
                <w:lang w:val="es-AR"/>
              </w:rPr>
              <w:t xml:space="preserve">   SI.</w:t>
            </w:r>
          </w:p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Mantenimiento</w:t>
            </w:r>
            <w:r>
              <w:rPr>
                <w:lang w:val="es-AR"/>
              </w:rPr>
              <w:t xml:space="preserve">:         </w:t>
            </w:r>
            <w:r w:rsidR="00EB2A0E">
              <w:rPr>
                <w:lang w:val="es-AR"/>
              </w:rPr>
              <w:t xml:space="preserve">  </w:t>
            </w:r>
            <w:r>
              <w:rPr>
                <w:lang w:val="es-AR"/>
              </w:rPr>
              <w:t xml:space="preserve">Si.                                    </w:t>
            </w:r>
            <w:r w:rsidR="00EB2A0E">
              <w:rPr>
                <w:lang w:val="es-AR"/>
              </w:rPr>
              <w:t xml:space="preserve">                                </w:t>
            </w:r>
            <w:r w:rsidRPr="00A97E79">
              <w:rPr>
                <w:u w:val="single"/>
                <w:lang w:val="es-AR"/>
              </w:rPr>
              <w:t>Operaciones:</w:t>
            </w:r>
            <w:r>
              <w:rPr>
                <w:lang w:val="es-AR"/>
              </w:rPr>
              <w:t xml:space="preserve">      SI.</w:t>
            </w:r>
          </w:p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Recursos Humanos:</w:t>
            </w:r>
            <w:r>
              <w:rPr>
                <w:lang w:val="es-AR"/>
              </w:rPr>
              <w:t xml:space="preserve">     SI.                                                                 </w:t>
            </w:r>
            <w:r w:rsidR="00EB2A0E">
              <w:rPr>
                <w:lang w:val="es-AR"/>
              </w:rPr>
              <w:t xml:space="preserve">  </w:t>
            </w:r>
            <w:r w:rsidRPr="00A97E79">
              <w:rPr>
                <w:u w:val="single"/>
                <w:lang w:val="es-AR"/>
              </w:rPr>
              <w:t>Seguridad y medio ambiente:</w:t>
            </w:r>
            <w:r>
              <w:rPr>
                <w:lang w:val="es-AR"/>
              </w:rPr>
              <w:t xml:space="preserve">   Si.</w:t>
            </w:r>
          </w:p>
          <w:p w:rsidR="00FC4A1C" w:rsidRDefault="00FC4A1C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proofErr w:type="spellStart"/>
            <w:r w:rsidRPr="00A97E79">
              <w:rPr>
                <w:u w:val="single"/>
                <w:lang w:val="es-AR"/>
              </w:rPr>
              <w:t>Asesorias</w:t>
            </w:r>
            <w:proofErr w:type="spellEnd"/>
            <w:r w:rsidRPr="00A97E79">
              <w:rPr>
                <w:u w:val="single"/>
                <w:lang w:val="es-AR"/>
              </w:rPr>
              <w:t xml:space="preserve"> Externas:</w:t>
            </w:r>
            <w:r>
              <w:rPr>
                <w:lang w:val="es-AR"/>
              </w:rPr>
              <w:t xml:space="preserve">    </w:t>
            </w:r>
            <w:r w:rsidR="00EB2A0E">
              <w:rPr>
                <w:lang w:val="es-AR"/>
              </w:rPr>
              <w:t xml:space="preserve"> </w:t>
            </w:r>
            <w:r>
              <w:rPr>
                <w:lang w:val="es-AR"/>
              </w:rPr>
              <w:t xml:space="preserve">No aplica.                                                         </w:t>
            </w:r>
            <w:r w:rsidR="00EB2A0E">
              <w:rPr>
                <w:lang w:val="es-AR"/>
              </w:rPr>
              <w:t xml:space="preserve"> </w:t>
            </w:r>
            <w:r w:rsidRPr="00A97E79">
              <w:rPr>
                <w:u w:val="single"/>
                <w:lang w:val="es-AR"/>
              </w:rPr>
              <w:t>Otras:</w:t>
            </w:r>
            <w:r>
              <w:rPr>
                <w:lang w:val="es-AR"/>
              </w:rPr>
              <w:t xml:space="preserve"> No aplica.</w:t>
            </w:r>
          </w:p>
          <w:p w:rsidR="00FC4A1C" w:rsidRPr="00BE36ED" w:rsidRDefault="00FC4A1C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FC4A1C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EXPERIENCIA REQUERIDA</w:t>
            </w:r>
          </w:p>
          <w:p w:rsidR="00FC4A1C" w:rsidRPr="00460701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FC4A1C" w:rsidRPr="00E1158A" w:rsidTr="00975C51">
        <w:trPr>
          <w:trHeight w:hRule="exact" w:val="93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Pr="00975C51" w:rsidRDefault="00FC4A1C" w:rsidP="00975C51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Persona idónea preferentemente con un año de experiencia en puestos similares.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FC4A1C" w:rsidRPr="008B75DF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FC4A1C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FC4A1C" w:rsidRPr="00E1158A" w:rsidTr="00975C51">
        <w:trPr>
          <w:trHeight w:hRule="exact" w:val="100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Pr="00C25292" w:rsidRDefault="00FC4A1C" w:rsidP="00B40BBD">
            <w:pPr>
              <w:pStyle w:val="RequirementsList"/>
              <w:numPr>
                <w:ilvl w:val="0"/>
                <w:numId w:val="8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Conocimientos informáticos.</w:t>
            </w:r>
          </w:p>
          <w:p w:rsidR="00FC4A1C" w:rsidRPr="00975C51" w:rsidRDefault="00FC4A1C" w:rsidP="00975C51">
            <w:pPr>
              <w:pStyle w:val="RequirementsList"/>
              <w:numPr>
                <w:ilvl w:val="0"/>
                <w:numId w:val="8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Manejo de sistema Tango Gestión.</w:t>
            </w:r>
          </w:p>
        </w:tc>
      </w:tr>
      <w:tr w:rsidR="00FC4A1C" w:rsidRPr="00BE36ED" w:rsidTr="00975C51">
        <w:trPr>
          <w:trHeight w:hRule="exact" w:val="35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PERFIL DEL PUESTO APTITUDES.</w:t>
            </w:r>
          </w:p>
        </w:tc>
      </w:tr>
      <w:tr w:rsidR="00FC4A1C" w:rsidRPr="00BE36ED" w:rsidTr="00975C51">
        <w:trPr>
          <w:trHeight w:hRule="exact" w:val="2672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Honestidad.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Visión de negocio</w:t>
            </w:r>
            <w:r>
              <w:rPr>
                <w:b/>
                <w:sz w:val="18"/>
                <w:szCs w:val="18"/>
                <w:lang w:val="es-AR"/>
              </w:rPr>
              <w:t>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Estratega.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Anticipación a cambios y problemas.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Orientación a resultados.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Percepción de prioridades.</w:t>
            </w:r>
          </w:p>
          <w:p w:rsidR="00FC4A1C" w:rsidRPr="00C25292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Buen trato cotidiano.</w:t>
            </w:r>
          </w:p>
          <w:p w:rsidR="00FC4A1C" w:rsidRDefault="00FC4A1C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Flexibilidad horaria.</w:t>
            </w:r>
          </w:p>
        </w:tc>
      </w:tr>
      <w:tr w:rsidR="00FC4A1C" w:rsidRPr="00BE36ED" w:rsidTr="00975C51">
        <w:trPr>
          <w:trHeight w:hRule="exact" w:val="348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FC4A1C" w:rsidRDefault="00FC4A1C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   </w:t>
            </w: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ORDEN  DE REPORTE</w:t>
            </w:r>
          </w:p>
        </w:tc>
      </w:tr>
      <w:tr w:rsidR="00FC4A1C" w:rsidRPr="00E1158A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FC4A1C" w:rsidRDefault="00FC4A1C" w:rsidP="00B40BBD">
            <w:pPr>
              <w:rPr>
                <w:lang w:val="es-AR"/>
              </w:rPr>
            </w:pPr>
          </w:p>
          <w:p w:rsidR="00FC4A1C" w:rsidRDefault="00EB2A0E" w:rsidP="00B40BBD">
            <w:pPr>
              <w:rPr>
                <w:lang w:val="es-AR"/>
              </w:rPr>
            </w:pPr>
            <w:r>
              <w:rPr>
                <w:lang w:val="es-AR"/>
              </w:rPr>
              <w:t>Reporta a Gerente general, Responsable de Administración</w:t>
            </w:r>
            <w:r w:rsidR="00FC4A1C">
              <w:rPr>
                <w:lang w:val="es-AR"/>
              </w:rPr>
              <w:t>.</w:t>
            </w: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  <w:bookmarkStart w:id="0" w:name="_GoBack"/>
            <w:bookmarkEnd w:id="0"/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Default="00FC4A1C" w:rsidP="00B40BBD">
            <w:pPr>
              <w:rPr>
                <w:lang w:val="es-AR"/>
              </w:rPr>
            </w:pPr>
          </w:p>
          <w:p w:rsidR="00FC4A1C" w:rsidRPr="00BE36ED" w:rsidRDefault="00FC4A1C" w:rsidP="00B40BBD">
            <w:pPr>
              <w:rPr>
                <w:lang w:val="es-AR"/>
              </w:rPr>
            </w:pPr>
          </w:p>
        </w:tc>
      </w:tr>
    </w:tbl>
    <w:p w:rsidR="00FC4A1C" w:rsidRPr="00BA39B0" w:rsidRDefault="00FC4A1C">
      <w:pPr>
        <w:rPr>
          <w:lang w:val="es-AR"/>
        </w:rPr>
      </w:pPr>
    </w:p>
    <w:sectPr w:rsidR="00FC4A1C" w:rsidRPr="00BA39B0" w:rsidSect="00AE0774">
      <w:headerReference w:type="even" r:id="rId9"/>
      <w:headerReference w:type="default" r:id="rId10"/>
      <w:headerReference w:type="first" r:id="rId11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56D" w:rsidRDefault="001C556D" w:rsidP="00AE0774">
      <w:r>
        <w:separator/>
      </w:r>
    </w:p>
  </w:endnote>
  <w:endnote w:type="continuationSeparator" w:id="0">
    <w:p w:rsidR="001C556D" w:rsidRDefault="001C556D" w:rsidP="00AE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56D" w:rsidRDefault="001C556D" w:rsidP="00AE0774">
      <w:r>
        <w:separator/>
      </w:r>
    </w:p>
  </w:footnote>
  <w:footnote w:type="continuationSeparator" w:id="0">
    <w:p w:rsidR="001C556D" w:rsidRDefault="001C556D" w:rsidP="00AE0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A1C" w:rsidRDefault="00E1158A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7488"/>
      <w:gridCol w:w="3209"/>
    </w:tblGrid>
    <w:tr w:rsidR="00FC4A1C">
      <w:tc>
        <w:tcPr>
          <w:tcW w:w="3500" w:type="pct"/>
          <w:tcBorders>
            <w:bottom w:val="single" w:sz="4" w:space="0" w:color="auto"/>
          </w:tcBorders>
          <w:vAlign w:val="bottom"/>
        </w:tcPr>
        <w:p w:rsidR="00FC4A1C" w:rsidRPr="003D0C08" w:rsidRDefault="00C202EE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3D0C08">
            <w:rPr>
              <w:b/>
              <w:bCs/>
              <w:color w:val="181818"/>
              <w:sz w:val="24"/>
              <w:szCs w:val="24"/>
              <w:lang w:val="es-ES"/>
            </w:rPr>
            <w:t xml:space="preserve">RHU-FOR-002 </w:t>
          </w:r>
          <w:r w:rsidR="00FC4A1C" w:rsidRPr="003D0C08">
            <w:rPr>
              <w:b/>
              <w:bCs/>
              <w:color w:val="181818"/>
              <w:sz w:val="24"/>
              <w:szCs w:val="24"/>
              <w:lang w:val="es-ES"/>
            </w:rPr>
            <w:t>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FC4A1C" w:rsidRDefault="00FC4A1C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FC4A1C" w:rsidRDefault="00E1158A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A1C" w:rsidRDefault="00E1158A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6.65pt;height:12.9pt;visibility:visible" o:bullet="t">
        <v:imagedata r:id="rId1" o:title=""/>
      </v:shape>
    </w:pict>
  </w:numPicBullet>
  <w:abstractNum w:abstractNumId="0">
    <w:nsid w:val="067C70EC"/>
    <w:multiLevelType w:val="hybridMultilevel"/>
    <w:tmpl w:val="B0683B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A5E05E8"/>
    <w:multiLevelType w:val="hybridMultilevel"/>
    <w:tmpl w:val="FAA2E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C792B67"/>
    <w:multiLevelType w:val="hybridMultilevel"/>
    <w:tmpl w:val="0FF68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85FFA"/>
    <w:multiLevelType w:val="hybridMultilevel"/>
    <w:tmpl w:val="963E50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4B505F"/>
    <w:multiLevelType w:val="hybridMultilevel"/>
    <w:tmpl w:val="A4E8E7F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6ED"/>
    <w:rsid w:val="00051E24"/>
    <w:rsid w:val="00056F6E"/>
    <w:rsid w:val="000811D2"/>
    <w:rsid w:val="00094DFD"/>
    <w:rsid w:val="000B2AD6"/>
    <w:rsid w:val="000E5E30"/>
    <w:rsid w:val="00102CFC"/>
    <w:rsid w:val="00103AF6"/>
    <w:rsid w:val="00111BC7"/>
    <w:rsid w:val="0011582B"/>
    <w:rsid w:val="00141FA2"/>
    <w:rsid w:val="00155DA6"/>
    <w:rsid w:val="00196851"/>
    <w:rsid w:val="001C556D"/>
    <w:rsid w:val="00223499"/>
    <w:rsid w:val="00260AFF"/>
    <w:rsid w:val="002A007D"/>
    <w:rsid w:val="002A2E6B"/>
    <w:rsid w:val="002E3FDD"/>
    <w:rsid w:val="0034522D"/>
    <w:rsid w:val="0034799B"/>
    <w:rsid w:val="003B02DB"/>
    <w:rsid w:val="003D0C08"/>
    <w:rsid w:val="003D19FB"/>
    <w:rsid w:val="003D1CDD"/>
    <w:rsid w:val="00400B2E"/>
    <w:rsid w:val="00413DDD"/>
    <w:rsid w:val="00460701"/>
    <w:rsid w:val="0046081C"/>
    <w:rsid w:val="00472407"/>
    <w:rsid w:val="004750EB"/>
    <w:rsid w:val="004958E4"/>
    <w:rsid w:val="004A6F0C"/>
    <w:rsid w:val="004B6232"/>
    <w:rsid w:val="004E7EAA"/>
    <w:rsid w:val="005665AE"/>
    <w:rsid w:val="005B5084"/>
    <w:rsid w:val="005C4862"/>
    <w:rsid w:val="005D26B8"/>
    <w:rsid w:val="005D6EEE"/>
    <w:rsid w:val="005E60BC"/>
    <w:rsid w:val="006111A1"/>
    <w:rsid w:val="00611D1C"/>
    <w:rsid w:val="00612499"/>
    <w:rsid w:val="006254C6"/>
    <w:rsid w:val="00653082"/>
    <w:rsid w:val="0065762C"/>
    <w:rsid w:val="006A7C3F"/>
    <w:rsid w:val="006C3B46"/>
    <w:rsid w:val="006D07D8"/>
    <w:rsid w:val="006D665B"/>
    <w:rsid w:val="00715DCB"/>
    <w:rsid w:val="00731ED0"/>
    <w:rsid w:val="00737998"/>
    <w:rsid w:val="00763AF4"/>
    <w:rsid w:val="00765EFD"/>
    <w:rsid w:val="00775D04"/>
    <w:rsid w:val="00795E3C"/>
    <w:rsid w:val="0079651B"/>
    <w:rsid w:val="007A70DF"/>
    <w:rsid w:val="007B6459"/>
    <w:rsid w:val="007F0D1D"/>
    <w:rsid w:val="0081147E"/>
    <w:rsid w:val="00816E14"/>
    <w:rsid w:val="00821F2A"/>
    <w:rsid w:val="00836A8D"/>
    <w:rsid w:val="008A6F6C"/>
    <w:rsid w:val="008B75DF"/>
    <w:rsid w:val="008D4B42"/>
    <w:rsid w:val="008E7AB3"/>
    <w:rsid w:val="00904E8D"/>
    <w:rsid w:val="009404CB"/>
    <w:rsid w:val="0095692E"/>
    <w:rsid w:val="00975C51"/>
    <w:rsid w:val="00981B15"/>
    <w:rsid w:val="0099359D"/>
    <w:rsid w:val="009D046D"/>
    <w:rsid w:val="00A005E7"/>
    <w:rsid w:val="00A322C4"/>
    <w:rsid w:val="00A44D7C"/>
    <w:rsid w:val="00A97E79"/>
    <w:rsid w:val="00AB1E0B"/>
    <w:rsid w:val="00AE0774"/>
    <w:rsid w:val="00B23F95"/>
    <w:rsid w:val="00B320BC"/>
    <w:rsid w:val="00B40BBD"/>
    <w:rsid w:val="00BA39B0"/>
    <w:rsid w:val="00BA5CC6"/>
    <w:rsid w:val="00BB0CC8"/>
    <w:rsid w:val="00BE06D3"/>
    <w:rsid w:val="00BE36ED"/>
    <w:rsid w:val="00C1725F"/>
    <w:rsid w:val="00C202EE"/>
    <w:rsid w:val="00C23EE8"/>
    <w:rsid w:val="00C25292"/>
    <w:rsid w:val="00C6125B"/>
    <w:rsid w:val="00C7686A"/>
    <w:rsid w:val="00C876A5"/>
    <w:rsid w:val="00C946ED"/>
    <w:rsid w:val="00CB04CF"/>
    <w:rsid w:val="00CE7F60"/>
    <w:rsid w:val="00D3575C"/>
    <w:rsid w:val="00D818F2"/>
    <w:rsid w:val="00D93144"/>
    <w:rsid w:val="00DD3275"/>
    <w:rsid w:val="00DD463C"/>
    <w:rsid w:val="00DE5FCB"/>
    <w:rsid w:val="00DF070D"/>
    <w:rsid w:val="00E05480"/>
    <w:rsid w:val="00E1158A"/>
    <w:rsid w:val="00E1555F"/>
    <w:rsid w:val="00E177C3"/>
    <w:rsid w:val="00E37944"/>
    <w:rsid w:val="00E61DEF"/>
    <w:rsid w:val="00E72691"/>
    <w:rsid w:val="00E75C25"/>
    <w:rsid w:val="00EB2A0E"/>
    <w:rsid w:val="00EC2072"/>
    <w:rsid w:val="00EF4BCC"/>
    <w:rsid w:val="00F33312"/>
    <w:rsid w:val="00F45786"/>
    <w:rsid w:val="00F7130F"/>
    <w:rsid w:val="00FA6152"/>
    <w:rsid w:val="00FC4A1C"/>
    <w:rsid w:val="00FD2F21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/>
      <w:sz w:val="22"/>
      <w:szCs w:val="22"/>
      <w:lang w:val="es-E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/>
      <w:sz w:val="22"/>
      <w:szCs w:val="22"/>
      <w:lang w:val="es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B36E8-75CE-4421-BCCB-2FC207E2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2</TotalTime>
  <Pages>2</Pages>
  <Words>458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Perfil de puesto</vt:lpstr>
    </vt:vector>
  </TitlesOfParts>
  <Company>GRUPO OAS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creator>GRUPO OAS</dc:creator>
  <cp:lastModifiedBy>Romina Araneda</cp:lastModifiedBy>
  <cp:revision>3</cp:revision>
  <cp:lastPrinted>2004-02-13T19:55:00Z</cp:lastPrinted>
  <dcterms:created xsi:type="dcterms:W3CDTF">2015-05-27T17:16:00Z</dcterms:created>
  <dcterms:modified xsi:type="dcterms:W3CDTF">2015-05-27T17:26:00Z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