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A6A6A6"/>
        <w:tblLayout w:type="fixed"/>
        <w:tblLook w:val="04A0"/>
      </w:tblPr>
      <w:tblGrid>
        <w:gridCol w:w="3572"/>
        <w:gridCol w:w="340"/>
        <w:gridCol w:w="3543"/>
        <w:gridCol w:w="340"/>
        <w:gridCol w:w="3572"/>
        <w:gridCol w:w="340"/>
        <w:gridCol w:w="3543"/>
        <w:gridCol w:w="343"/>
      </w:tblGrid>
      <w:tr w:rsidR="00A94BA6" w:rsidRPr="00301906" w:rsidTr="0016119C">
        <w:trPr>
          <w:trHeight w:val="340"/>
        </w:trPr>
        <w:tc>
          <w:tcPr>
            <w:tcW w:w="15593" w:type="dxa"/>
            <w:gridSpan w:val="8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vAlign w:val="center"/>
          </w:tcPr>
          <w:p w:rsidR="00A94BA6" w:rsidRPr="00A94BA6" w:rsidRDefault="00A94BA6" w:rsidP="000F5A3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A94BA6">
              <w:rPr>
                <w:rFonts w:ascii="Arial" w:hAnsi="Arial" w:cs="Arial"/>
                <w:b/>
                <w:color w:val="FFFFFF"/>
                <w:sz w:val="20"/>
                <w:szCs w:val="20"/>
              </w:rPr>
              <w:t>INDICADOR A RELEVAR</w:t>
            </w:r>
          </w:p>
        </w:tc>
      </w:tr>
      <w:tr w:rsidR="00803790" w:rsidRPr="00301906" w:rsidTr="000F5A35">
        <w:trPr>
          <w:trHeight w:val="340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90" w:rsidRPr="00052CD7" w:rsidRDefault="00803790" w:rsidP="000F5A3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52CD7">
              <w:rPr>
                <w:rFonts w:ascii="Arial" w:hAnsi="Arial" w:cs="Arial"/>
                <w:b/>
                <w:sz w:val="20"/>
                <w:szCs w:val="20"/>
              </w:rPr>
              <w:t>GESTI</w:t>
            </w:r>
            <w:r>
              <w:rPr>
                <w:rFonts w:ascii="Arial" w:hAnsi="Arial" w:cs="Arial"/>
                <w:b/>
                <w:sz w:val="20"/>
                <w:szCs w:val="20"/>
              </w:rPr>
              <w:t>Ó</w:t>
            </w:r>
            <w:r w:rsidRPr="00052CD7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90" w:rsidRPr="00803790" w:rsidRDefault="00803790" w:rsidP="002363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90" w:rsidRPr="00052CD7" w:rsidRDefault="00803790" w:rsidP="002363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SERVICIOS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90" w:rsidRPr="00803790" w:rsidRDefault="00152E54" w:rsidP="00F051A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x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90" w:rsidRPr="00052CD7" w:rsidRDefault="00803790" w:rsidP="002363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PROCESO APOYO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90" w:rsidRPr="00803790" w:rsidRDefault="00803790" w:rsidP="00F051A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90" w:rsidRPr="00052CD7" w:rsidRDefault="00803790" w:rsidP="002363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5A35">
              <w:rPr>
                <w:rFonts w:ascii="Arial" w:hAnsi="Arial" w:cs="Arial"/>
                <w:b/>
                <w:sz w:val="20"/>
                <w:szCs w:val="20"/>
              </w:rPr>
              <w:t>PROCESO TERCIARIZADO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90" w:rsidRPr="00803790" w:rsidRDefault="00803790" w:rsidP="00F051A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</w:tr>
      <w:tr w:rsidR="00803790" w:rsidRPr="00D44225" w:rsidTr="000F5A35">
        <w:tblPrEx>
          <w:tblBorders>
            <w:top w:val="none" w:sz="0" w:space="0" w:color="auto"/>
          </w:tblBorders>
          <w:shd w:val="clear" w:color="auto" w:fill="auto"/>
        </w:tblPrEx>
        <w:trPr>
          <w:trHeight w:val="340"/>
        </w:trPr>
        <w:tc>
          <w:tcPr>
            <w:tcW w:w="15593" w:type="dxa"/>
            <w:gridSpan w:val="8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803790" w:rsidRPr="00D44225" w:rsidRDefault="00803790" w:rsidP="00D40E12">
            <w:pPr>
              <w:spacing w:before="6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44225">
              <w:rPr>
                <w:rFonts w:ascii="Arial" w:hAnsi="Arial" w:cs="Arial"/>
                <w:b/>
                <w:sz w:val="20"/>
                <w:szCs w:val="20"/>
              </w:rPr>
              <w:t>RESPONSABLE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DE OBJETIVOS</w:t>
            </w:r>
            <w:r w:rsidRPr="00D44225">
              <w:rPr>
                <w:rFonts w:ascii="Arial" w:hAnsi="Arial" w:cs="Arial"/>
                <w:b/>
                <w:sz w:val="20"/>
                <w:szCs w:val="20"/>
              </w:rPr>
              <w:t>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52E54">
              <w:rPr>
                <w:rFonts w:ascii="Arial" w:hAnsi="Arial" w:cs="Arial"/>
                <w:b/>
                <w:sz w:val="20"/>
                <w:szCs w:val="20"/>
              </w:rPr>
              <w:t>Gordo Fernando / Operaciones</w:t>
            </w:r>
          </w:p>
        </w:tc>
      </w:tr>
      <w:tr w:rsidR="00803790" w:rsidRPr="00A94BA6" w:rsidTr="0016119C">
        <w:tblPrEx>
          <w:tblBorders>
            <w:top w:val="none" w:sz="0" w:space="0" w:color="auto"/>
          </w:tblBorders>
          <w:shd w:val="clear" w:color="auto" w:fill="auto"/>
        </w:tblPrEx>
        <w:trPr>
          <w:trHeight w:val="340"/>
        </w:trPr>
        <w:tc>
          <w:tcPr>
            <w:tcW w:w="1559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:rsidR="00803790" w:rsidRPr="00A94BA6" w:rsidRDefault="00803790" w:rsidP="000F5A3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A94BA6">
              <w:rPr>
                <w:rFonts w:ascii="Arial" w:hAnsi="Arial" w:cs="Arial"/>
                <w:b/>
                <w:color w:val="FFFFFF"/>
                <w:sz w:val="20"/>
                <w:szCs w:val="20"/>
              </w:rPr>
              <w:t>NOMBRE DE INDICADOR</w:t>
            </w:r>
          </w:p>
        </w:tc>
      </w:tr>
      <w:tr w:rsidR="00803790" w:rsidRPr="00803790" w:rsidTr="000F5A35">
        <w:tblPrEx>
          <w:tblBorders>
            <w:top w:val="none" w:sz="0" w:space="0" w:color="auto"/>
          </w:tblBorders>
          <w:shd w:val="clear" w:color="auto" w:fill="auto"/>
        </w:tblPrEx>
        <w:trPr>
          <w:trHeight w:val="340"/>
        </w:trPr>
        <w:tc>
          <w:tcPr>
            <w:tcW w:w="1559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03790" w:rsidRPr="00803790" w:rsidRDefault="00152E54" w:rsidP="00152E54">
            <w:pPr>
              <w:spacing w:before="6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Tratamiento de parafina</w:t>
            </w:r>
          </w:p>
        </w:tc>
      </w:tr>
      <w:tr w:rsidR="00803790" w:rsidRPr="00A94BA6" w:rsidTr="0016119C">
        <w:tblPrEx>
          <w:tblBorders>
            <w:top w:val="none" w:sz="0" w:space="0" w:color="auto"/>
          </w:tblBorders>
          <w:shd w:val="clear" w:color="auto" w:fill="auto"/>
        </w:tblPrEx>
        <w:trPr>
          <w:trHeight w:val="340"/>
        </w:trPr>
        <w:tc>
          <w:tcPr>
            <w:tcW w:w="1559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:rsidR="00803790" w:rsidRPr="00A94BA6" w:rsidRDefault="00803790" w:rsidP="000F5A3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A94BA6">
              <w:rPr>
                <w:rFonts w:ascii="Arial" w:hAnsi="Arial" w:cs="Arial"/>
                <w:b/>
                <w:color w:val="FFFFFF"/>
                <w:sz w:val="20"/>
                <w:szCs w:val="20"/>
              </w:rPr>
              <w:t>DESCRIPCIÓN DE INDICADOR</w:t>
            </w:r>
          </w:p>
        </w:tc>
      </w:tr>
      <w:tr w:rsidR="00803790" w:rsidRPr="00803790" w:rsidTr="000F5A35">
        <w:tblPrEx>
          <w:tblBorders>
            <w:top w:val="none" w:sz="0" w:space="0" w:color="auto"/>
          </w:tblBorders>
          <w:shd w:val="clear" w:color="auto" w:fill="auto"/>
        </w:tblPrEx>
        <w:trPr>
          <w:trHeight w:val="340"/>
        </w:trPr>
        <w:tc>
          <w:tcPr>
            <w:tcW w:w="1559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03790" w:rsidRPr="00803790" w:rsidRDefault="00152E54" w:rsidP="00152E54">
            <w:pPr>
              <w:spacing w:before="6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&lt;tratar el 100% de la parafina generada</w:t>
            </w:r>
          </w:p>
        </w:tc>
      </w:tr>
    </w:tbl>
    <w:p w:rsidR="004827BD" w:rsidRPr="00803790" w:rsidRDefault="004827BD" w:rsidP="00803790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5593" w:type="dxa"/>
        <w:tblInd w:w="10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854"/>
        <w:gridCol w:w="840"/>
        <w:gridCol w:w="843"/>
        <w:gridCol w:w="846"/>
        <w:gridCol w:w="673"/>
        <w:gridCol w:w="170"/>
        <w:gridCol w:w="844"/>
        <w:gridCol w:w="839"/>
        <w:gridCol w:w="844"/>
        <w:gridCol w:w="895"/>
        <w:gridCol w:w="43"/>
        <w:gridCol w:w="852"/>
        <w:gridCol w:w="895"/>
        <w:gridCol w:w="928"/>
        <w:gridCol w:w="2010"/>
        <w:gridCol w:w="1799"/>
      </w:tblGrid>
      <w:tr w:rsidR="000F5A35" w:rsidRPr="00A94BA6" w:rsidTr="00773A2C">
        <w:trPr>
          <w:trHeight w:val="340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:rsidR="000F5A35" w:rsidRPr="00A94BA6" w:rsidRDefault="000F5A35" w:rsidP="000F5A3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A94BA6">
              <w:rPr>
                <w:rFonts w:ascii="Arial" w:hAnsi="Arial" w:cs="Arial"/>
                <w:b/>
                <w:color w:val="FFFFFF"/>
                <w:sz w:val="20"/>
                <w:szCs w:val="20"/>
              </w:rPr>
              <w:t>ESCALA</w:t>
            </w:r>
          </w:p>
        </w:tc>
        <w:tc>
          <w:tcPr>
            <w:tcW w:w="405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:rsidR="000F5A35" w:rsidRPr="00A94BA6" w:rsidRDefault="000F5A35" w:rsidP="000F5A3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A94BA6">
              <w:rPr>
                <w:rFonts w:ascii="Arial" w:hAnsi="Arial" w:cs="Arial"/>
                <w:b/>
                <w:color w:val="FFFFFF"/>
                <w:sz w:val="20"/>
                <w:szCs w:val="20"/>
              </w:rPr>
              <w:t>OBJETIVO ANUAL PREVISTO</w:t>
            </w:r>
          </w:p>
        </w:tc>
        <w:tc>
          <w:tcPr>
            <w:tcW w:w="363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:rsidR="000F5A35" w:rsidRPr="00A94BA6" w:rsidRDefault="000F5A35" w:rsidP="000F5A3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A94BA6">
              <w:rPr>
                <w:rFonts w:ascii="Arial" w:hAnsi="Arial" w:cs="Arial"/>
                <w:b/>
                <w:color w:val="FFFFFF"/>
                <w:sz w:val="20"/>
                <w:szCs w:val="20"/>
              </w:rPr>
              <w:t>TENDENCIA A FUTURO</w:t>
            </w:r>
          </w:p>
        </w:tc>
        <w:tc>
          <w:tcPr>
            <w:tcW w:w="6484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</w:tcPr>
          <w:p w:rsidR="000F5A35" w:rsidRPr="00A94BA6" w:rsidRDefault="000F5A35" w:rsidP="000F5A3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A94BA6">
              <w:rPr>
                <w:rFonts w:ascii="Arial" w:hAnsi="Arial" w:cs="Arial"/>
                <w:b/>
                <w:color w:val="FFFFFF"/>
                <w:sz w:val="20"/>
                <w:szCs w:val="20"/>
              </w:rPr>
              <w:t>PERIODO / INTERVALO DE MEDICIÓN</w:t>
            </w:r>
          </w:p>
        </w:tc>
      </w:tr>
      <w:tr w:rsidR="000F5A35" w:rsidRPr="00D44225" w:rsidTr="00773A2C">
        <w:trPr>
          <w:trHeight w:val="340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5A35" w:rsidRPr="00D44225" w:rsidRDefault="00B84C16" w:rsidP="002363D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405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5A35" w:rsidRPr="00E92FBE" w:rsidRDefault="00152E54" w:rsidP="00E92FB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Desde agosto </w:t>
            </w:r>
          </w:p>
        </w:tc>
        <w:tc>
          <w:tcPr>
            <w:tcW w:w="363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A35" w:rsidRPr="00E92FBE" w:rsidRDefault="000F5A35" w:rsidP="00E92FB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left="284" w:hanging="284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4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A35" w:rsidRPr="00D44225" w:rsidRDefault="000F5A35" w:rsidP="00E92FB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BA6" w:rsidRPr="00A94BA6" w:rsidTr="00773A2C">
        <w:tblPrEx>
          <w:shd w:val="clear" w:color="auto" w:fill="FF0000"/>
        </w:tblPrEx>
        <w:trPr>
          <w:trHeight w:val="340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:rsidR="00A94BA6" w:rsidRPr="00A94BA6" w:rsidRDefault="00A94BA6" w:rsidP="000F5A3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A94BA6">
              <w:rPr>
                <w:rFonts w:ascii="Arial" w:hAnsi="Arial" w:cs="Arial"/>
                <w:b/>
                <w:color w:val="FFFFFF"/>
                <w:sz w:val="20"/>
                <w:szCs w:val="20"/>
              </w:rPr>
              <w:t>AÑO</w:t>
            </w:r>
          </w:p>
        </w:tc>
        <w:tc>
          <w:tcPr>
            <w:tcW w:w="10366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94BA6" w:rsidRPr="00A94BA6" w:rsidRDefault="00A94BA6" w:rsidP="000F5A3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A94BA6">
              <w:rPr>
                <w:rFonts w:ascii="Arial" w:hAnsi="Arial" w:cs="Arial"/>
                <w:b/>
                <w:color w:val="FFFFFF"/>
                <w:sz w:val="20"/>
                <w:szCs w:val="20"/>
              </w:rPr>
              <w:t>MESES (Valor Acumulado)</w:t>
            </w:r>
          </w:p>
        </w:tc>
        <w:tc>
          <w:tcPr>
            <w:tcW w:w="3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94BA6" w:rsidRPr="00A94BA6" w:rsidRDefault="00A94BA6" w:rsidP="000F5A3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A94BA6">
              <w:rPr>
                <w:rFonts w:ascii="Arial" w:hAnsi="Arial" w:cs="Arial"/>
                <w:b/>
                <w:color w:val="FFFFFF"/>
                <w:sz w:val="20"/>
                <w:szCs w:val="20"/>
              </w:rPr>
              <w:t>DATOS DE GESTIÓN</w:t>
            </w:r>
          </w:p>
        </w:tc>
      </w:tr>
      <w:tr w:rsidR="00E1695D" w:rsidRPr="00B54364" w:rsidTr="00773A2C">
        <w:trPr>
          <w:trHeight w:val="527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:rsidR="00E1695D" w:rsidRPr="00E1695D" w:rsidRDefault="00E1695D" w:rsidP="002363D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:rsidR="00E1695D" w:rsidRPr="00B54364" w:rsidRDefault="00E1695D" w:rsidP="008638C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54364">
              <w:rPr>
                <w:rFonts w:ascii="Arial" w:hAnsi="Arial" w:cs="Arial"/>
                <w:b/>
                <w:sz w:val="18"/>
                <w:szCs w:val="18"/>
              </w:rPr>
              <w:t>ENE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:rsidR="00E1695D" w:rsidRPr="00B54364" w:rsidRDefault="00E1695D" w:rsidP="008638C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54364">
              <w:rPr>
                <w:rFonts w:ascii="Arial" w:hAnsi="Arial" w:cs="Arial"/>
                <w:b/>
                <w:sz w:val="18"/>
                <w:szCs w:val="18"/>
              </w:rPr>
              <w:t>FEB</w:t>
            </w:r>
          </w:p>
        </w:tc>
        <w:tc>
          <w:tcPr>
            <w:tcW w:w="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:rsidR="00E1695D" w:rsidRPr="00B54364" w:rsidRDefault="00E1695D" w:rsidP="008638C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54364">
              <w:rPr>
                <w:rFonts w:ascii="Arial" w:hAnsi="Arial" w:cs="Arial"/>
                <w:b/>
                <w:sz w:val="18"/>
                <w:szCs w:val="18"/>
              </w:rPr>
              <w:t>MAR</w:t>
            </w:r>
          </w:p>
        </w:tc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:rsidR="00E1695D" w:rsidRPr="00B54364" w:rsidRDefault="00E1695D" w:rsidP="008638C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54364">
              <w:rPr>
                <w:rFonts w:ascii="Arial" w:hAnsi="Arial" w:cs="Arial"/>
                <w:b/>
                <w:sz w:val="18"/>
                <w:szCs w:val="18"/>
              </w:rPr>
              <w:t>ABR</w:t>
            </w:r>
          </w:p>
        </w:tc>
        <w:tc>
          <w:tcPr>
            <w:tcW w:w="8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:rsidR="00E1695D" w:rsidRPr="00B54364" w:rsidRDefault="00E1695D" w:rsidP="008638C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54364">
              <w:rPr>
                <w:rFonts w:ascii="Arial" w:hAnsi="Arial" w:cs="Arial"/>
                <w:b/>
                <w:sz w:val="18"/>
                <w:szCs w:val="18"/>
              </w:rPr>
              <w:t>MAY</w:t>
            </w:r>
          </w:p>
        </w:tc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:rsidR="00E1695D" w:rsidRPr="00B54364" w:rsidRDefault="00E1695D" w:rsidP="008638C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54364">
              <w:rPr>
                <w:rFonts w:ascii="Arial" w:hAnsi="Arial" w:cs="Arial"/>
                <w:b/>
                <w:sz w:val="18"/>
                <w:szCs w:val="18"/>
              </w:rPr>
              <w:t>JUN</w:t>
            </w:r>
          </w:p>
        </w:tc>
        <w:tc>
          <w:tcPr>
            <w:tcW w:w="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:rsidR="00E1695D" w:rsidRPr="00B54364" w:rsidRDefault="00E1695D" w:rsidP="008638C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54364">
              <w:rPr>
                <w:rFonts w:ascii="Arial" w:hAnsi="Arial" w:cs="Arial"/>
                <w:b/>
                <w:sz w:val="18"/>
                <w:szCs w:val="18"/>
              </w:rPr>
              <w:t>JUL</w:t>
            </w:r>
          </w:p>
        </w:tc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:rsidR="00E1695D" w:rsidRPr="00B54364" w:rsidRDefault="00E1695D" w:rsidP="008638C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54364">
              <w:rPr>
                <w:rFonts w:ascii="Arial" w:hAnsi="Arial" w:cs="Arial"/>
                <w:b/>
                <w:sz w:val="18"/>
                <w:szCs w:val="18"/>
              </w:rPr>
              <w:t>AGO</w:t>
            </w:r>
          </w:p>
        </w:tc>
        <w:tc>
          <w:tcPr>
            <w:tcW w:w="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:rsidR="00E1695D" w:rsidRPr="00B54364" w:rsidRDefault="00E1695D" w:rsidP="008638C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54364">
              <w:rPr>
                <w:rFonts w:ascii="Arial" w:hAnsi="Arial" w:cs="Arial"/>
                <w:b/>
                <w:sz w:val="18"/>
                <w:szCs w:val="18"/>
              </w:rPr>
              <w:t>SEP</w:t>
            </w:r>
          </w:p>
        </w:tc>
        <w:tc>
          <w:tcPr>
            <w:tcW w:w="8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:rsidR="00E1695D" w:rsidRPr="00B54364" w:rsidRDefault="00E1695D" w:rsidP="008638C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54364">
              <w:rPr>
                <w:rFonts w:ascii="Arial" w:hAnsi="Arial" w:cs="Arial"/>
                <w:b/>
                <w:sz w:val="18"/>
                <w:szCs w:val="18"/>
              </w:rPr>
              <w:t>OCT</w:t>
            </w:r>
          </w:p>
        </w:tc>
        <w:tc>
          <w:tcPr>
            <w:tcW w:w="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:rsidR="00E1695D" w:rsidRPr="00B54364" w:rsidRDefault="00E1695D" w:rsidP="008638C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54364">
              <w:rPr>
                <w:rFonts w:ascii="Arial" w:hAnsi="Arial" w:cs="Arial"/>
                <w:b/>
                <w:sz w:val="18"/>
                <w:szCs w:val="18"/>
              </w:rPr>
              <w:t>NOV</w:t>
            </w:r>
          </w:p>
        </w:tc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C000"/>
            <w:vAlign w:val="center"/>
          </w:tcPr>
          <w:p w:rsidR="00E1695D" w:rsidRPr="00B54364" w:rsidRDefault="00E1695D" w:rsidP="008638C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54364">
              <w:rPr>
                <w:rFonts w:ascii="Arial" w:hAnsi="Arial" w:cs="Arial"/>
                <w:b/>
                <w:sz w:val="18"/>
                <w:szCs w:val="18"/>
              </w:rPr>
              <w:t>DIC</w:t>
            </w:r>
          </w:p>
        </w:tc>
        <w:tc>
          <w:tcPr>
            <w:tcW w:w="20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  <w:vAlign w:val="center"/>
          </w:tcPr>
          <w:p w:rsidR="00E1695D" w:rsidRPr="00B54364" w:rsidRDefault="00E1695D" w:rsidP="008638C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54364">
              <w:rPr>
                <w:rFonts w:ascii="Arial" w:hAnsi="Arial" w:cs="Arial"/>
                <w:b/>
                <w:sz w:val="18"/>
                <w:szCs w:val="18"/>
              </w:rPr>
              <w:t>OBJETIVO ANUAL OBTENIDO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:rsidR="00E1695D" w:rsidRPr="00B54364" w:rsidRDefault="00E1695D" w:rsidP="008638C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54364">
              <w:rPr>
                <w:rFonts w:ascii="Arial" w:hAnsi="Arial" w:cs="Arial"/>
                <w:b/>
                <w:sz w:val="18"/>
                <w:szCs w:val="18"/>
              </w:rPr>
              <w:t>FECHA DE ACTUALIZACIÓN</w:t>
            </w:r>
          </w:p>
        </w:tc>
      </w:tr>
      <w:tr w:rsidR="00E1695D" w:rsidRPr="00B54364" w:rsidTr="00773A2C">
        <w:trPr>
          <w:trHeight w:val="340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695D" w:rsidRPr="00E1695D" w:rsidRDefault="00D40E12" w:rsidP="00450A1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</w:t>
            </w:r>
            <w:r w:rsidR="00152E54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695D" w:rsidRPr="00D44225" w:rsidRDefault="00152E54" w:rsidP="00450A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42,6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695D" w:rsidRPr="00D44225" w:rsidRDefault="00152E54" w:rsidP="00450A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30.12</w:t>
            </w:r>
          </w:p>
        </w:tc>
        <w:tc>
          <w:tcPr>
            <w:tcW w:w="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695D" w:rsidRPr="00D44225" w:rsidRDefault="00152E54" w:rsidP="00450A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27.16</w:t>
            </w:r>
          </w:p>
        </w:tc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695D" w:rsidRPr="00D44225" w:rsidRDefault="00152E54" w:rsidP="00450A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44.62</w:t>
            </w:r>
          </w:p>
        </w:tc>
        <w:tc>
          <w:tcPr>
            <w:tcW w:w="8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695D" w:rsidRPr="00D44225" w:rsidRDefault="00152E54" w:rsidP="00450A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52.6</w:t>
            </w:r>
          </w:p>
        </w:tc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695D" w:rsidRPr="00D44225" w:rsidRDefault="00152E54" w:rsidP="00450A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695D" w:rsidRPr="00D44225" w:rsidRDefault="00152E54" w:rsidP="00450A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42.31</w:t>
            </w:r>
          </w:p>
        </w:tc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695D" w:rsidRPr="00D44225" w:rsidRDefault="00152E54" w:rsidP="00450A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695D" w:rsidRDefault="00152E54" w:rsidP="00450A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695D" w:rsidRDefault="00152E54" w:rsidP="00450A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695D" w:rsidRDefault="00E1695D" w:rsidP="00450A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695D" w:rsidRDefault="00E1695D" w:rsidP="00450A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  <w:vAlign w:val="center"/>
          </w:tcPr>
          <w:p w:rsidR="00E1695D" w:rsidRPr="00D44225" w:rsidRDefault="00152E54" w:rsidP="00450A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100%</w:t>
            </w:r>
          </w:p>
        </w:tc>
        <w:tc>
          <w:tcPr>
            <w:tcW w:w="179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695D" w:rsidRPr="00B54364" w:rsidRDefault="00152E54" w:rsidP="00450A1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Nov-2014</w:t>
            </w:r>
          </w:p>
        </w:tc>
      </w:tr>
      <w:tr w:rsidR="00E1695D" w:rsidRPr="00A94BA6" w:rsidTr="0016119C">
        <w:tblPrEx>
          <w:shd w:val="clear" w:color="auto" w:fill="A6A6A6"/>
        </w:tblPrEx>
        <w:trPr>
          <w:trHeight w:val="340"/>
        </w:trPr>
        <w:tc>
          <w:tcPr>
            <w:tcW w:w="15593" w:type="dxa"/>
            <w:gridSpan w:val="17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C000"/>
            <w:vAlign w:val="center"/>
          </w:tcPr>
          <w:p w:rsidR="00E1695D" w:rsidRPr="00A94BA6" w:rsidRDefault="00E1695D" w:rsidP="000F5A3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A94BA6">
              <w:rPr>
                <w:rFonts w:ascii="Arial" w:hAnsi="Arial" w:cs="Arial"/>
                <w:b/>
                <w:color w:val="FFFFFF"/>
                <w:sz w:val="20"/>
                <w:szCs w:val="20"/>
              </w:rPr>
              <w:t>FÓRMULA DE CÁLCULO</w:t>
            </w:r>
          </w:p>
        </w:tc>
      </w:tr>
      <w:tr w:rsidR="00803790" w:rsidRPr="00803790" w:rsidTr="0068720F">
        <w:tblPrEx>
          <w:shd w:val="clear" w:color="auto" w:fill="A6A6A6"/>
        </w:tblPrEx>
        <w:trPr>
          <w:trHeight w:val="283"/>
        </w:trPr>
        <w:tc>
          <w:tcPr>
            <w:tcW w:w="15593" w:type="dxa"/>
            <w:gridSpan w:val="17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84C16" w:rsidRDefault="00B84C16" w:rsidP="00B84C1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:rsidR="0068720F" w:rsidRDefault="00FD2A7E" w:rsidP="00B84C1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Cantid</w:t>
            </w:r>
            <w:r w:rsidR="0068720F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ad de </w:t>
            </w:r>
            <w:r w:rsidR="00152E54">
              <w:rPr>
                <w:rFonts w:ascii="Arial" w:hAnsi="Arial" w:cs="Arial"/>
                <w:sz w:val="20"/>
                <w:szCs w:val="20"/>
                <w:lang w:val="es-ES_tradnl"/>
              </w:rPr>
              <w:t>PARAFINA GENERADA</w:t>
            </w:r>
          </w:p>
          <w:p w:rsidR="0068720F" w:rsidRDefault="0068720F" w:rsidP="00B84C1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----------------------------------------------------------------------- x 100</w:t>
            </w:r>
          </w:p>
          <w:p w:rsidR="00803790" w:rsidRPr="00B84C16" w:rsidRDefault="0068720F" w:rsidP="00D40E12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Cantidad de total de </w:t>
            </w:r>
            <w:r w:rsidR="00152E54">
              <w:rPr>
                <w:rFonts w:ascii="Arial" w:hAnsi="Arial" w:cs="Arial"/>
                <w:sz w:val="20"/>
                <w:szCs w:val="20"/>
                <w:lang w:val="es-ES_tradnl"/>
              </w:rPr>
              <w:t>PARAFINA TRATADA</w:t>
            </w:r>
          </w:p>
        </w:tc>
      </w:tr>
    </w:tbl>
    <w:p w:rsidR="00170C96" w:rsidRPr="00170C96" w:rsidRDefault="00170C96" w:rsidP="00170C96">
      <w:pPr>
        <w:spacing w:after="0" w:line="240" w:lineRule="auto"/>
        <w:rPr>
          <w:rFonts w:ascii="Arial" w:hAnsi="Arial" w:cs="Arial"/>
        </w:rPr>
      </w:pPr>
    </w:p>
    <w:tbl>
      <w:tblPr>
        <w:tblW w:w="15593" w:type="dxa"/>
        <w:tblInd w:w="10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A6A6A6"/>
        <w:tblLayout w:type="fixed"/>
        <w:tblLook w:val="04A0"/>
      </w:tblPr>
      <w:tblGrid>
        <w:gridCol w:w="15593"/>
      </w:tblGrid>
      <w:tr w:rsidR="00E1695D" w:rsidRPr="00A94BA6" w:rsidTr="0016119C">
        <w:trPr>
          <w:trHeight w:val="340"/>
        </w:trPr>
        <w:tc>
          <w:tcPr>
            <w:tcW w:w="1559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C000"/>
            <w:vAlign w:val="center"/>
          </w:tcPr>
          <w:p w:rsidR="00E1695D" w:rsidRPr="00A94BA6" w:rsidRDefault="00E1695D" w:rsidP="000F5A3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A94BA6">
              <w:rPr>
                <w:rFonts w:ascii="Arial" w:hAnsi="Arial" w:cs="Arial"/>
                <w:b/>
                <w:color w:val="FFFFFF"/>
                <w:sz w:val="20"/>
                <w:szCs w:val="20"/>
              </w:rPr>
              <w:t>OBSERVACIONES</w:t>
            </w:r>
          </w:p>
        </w:tc>
      </w:tr>
      <w:tr w:rsidR="00803790" w:rsidRPr="00803790" w:rsidTr="00015CCC">
        <w:trPr>
          <w:trHeight w:val="340"/>
        </w:trPr>
        <w:tc>
          <w:tcPr>
            <w:tcW w:w="1559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3790" w:rsidRPr="00803790" w:rsidRDefault="00803790" w:rsidP="00803790">
            <w:pPr>
              <w:spacing w:before="6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47CE3" w:rsidRPr="00053FA4" w:rsidRDefault="00147CE3" w:rsidP="00B54364">
      <w:pPr>
        <w:rPr>
          <w:rFonts w:ascii="Verdana" w:hAnsi="Verdana"/>
          <w:sz w:val="20"/>
          <w:szCs w:val="20"/>
        </w:rPr>
      </w:pPr>
    </w:p>
    <w:sectPr w:rsidR="00147CE3" w:rsidRPr="00053FA4" w:rsidSect="00D90556">
      <w:headerReference w:type="first" r:id="rId8"/>
      <w:footerReference w:type="first" r:id="rId9"/>
      <w:pgSz w:w="16838" w:h="11906" w:orient="landscape" w:code="9"/>
      <w:pgMar w:top="397" w:right="890" w:bottom="397" w:left="397" w:header="397" w:footer="397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39F3" w:rsidRDefault="001839F3">
      <w:r>
        <w:separator/>
      </w:r>
    </w:p>
  </w:endnote>
  <w:endnote w:type="continuationSeparator" w:id="0">
    <w:p w:rsidR="001839F3" w:rsidRDefault="001839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535" w:rsidRDefault="00766535" w:rsidP="0002181D">
    <w:pPr>
      <w:pStyle w:val="Piedepgina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39F3" w:rsidRDefault="001839F3">
      <w:r>
        <w:separator/>
      </w:r>
    </w:p>
  </w:footnote>
  <w:footnote w:type="continuationSeparator" w:id="0">
    <w:p w:rsidR="001839F3" w:rsidRDefault="001839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564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2268"/>
      <w:gridCol w:w="11112"/>
      <w:gridCol w:w="2268"/>
    </w:tblGrid>
    <w:tr w:rsidR="00766535" w:rsidRPr="00771AF3" w:rsidTr="00D90556">
      <w:tblPrEx>
        <w:tblCellMar>
          <w:top w:w="0" w:type="dxa"/>
          <w:bottom w:w="0" w:type="dxa"/>
        </w:tblCellMar>
      </w:tblPrEx>
      <w:trPr>
        <w:cantSplit/>
        <w:trHeight w:val="1417"/>
      </w:trPr>
      <w:tc>
        <w:tcPr>
          <w:tcW w:w="2268" w:type="dxa"/>
          <w:vAlign w:val="center"/>
        </w:tcPr>
        <w:p w:rsidR="00766535" w:rsidRDefault="00766535" w:rsidP="00AA64D7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3" o:spid="_x0000_s2051" type="#_x0000_t75" alt="logo GRUPO OAS " style="position:absolute;left:0;text-align:left;margin-left:0;margin-top:0;width:503.65pt;height:372.8pt;z-index:-251658752;visibility:visible;mso-position-horizontal:center;mso-position-horizontal-relative:margin;mso-position-vertical:center;mso-position-vertical-relative:margin" o:allowincell="f">
                <v:imagedata r:id="rId1" o:title="logo GRUPO OAS " gain="19661f" blacklevel="22938f"/>
                <w10:wrap anchorx="margin" anchory="margin"/>
              </v:shape>
            </w:pict>
          </w:r>
          <w:r w:rsidR="00960BB9">
            <w:rPr>
              <w:rFonts w:ascii="Arial" w:hAnsi="Arial" w:cs="Arial"/>
              <w:noProof/>
              <w:lang w:val="es-AR" w:eastAsia="es-AR"/>
            </w:rPr>
            <w:drawing>
              <wp:inline distT="0" distB="0" distL="0" distR="0">
                <wp:extent cx="836930" cy="612775"/>
                <wp:effectExtent l="19050" t="0" r="1270" b="0"/>
                <wp:docPr id="1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6930" cy="612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12" w:type="dxa"/>
          <w:tcBorders>
            <w:bottom w:val="single" w:sz="4" w:space="0" w:color="auto"/>
          </w:tcBorders>
          <w:vAlign w:val="center"/>
        </w:tcPr>
        <w:p w:rsidR="00766535" w:rsidRDefault="00766535" w:rsidP="00AA64D7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  <w:r>
            <w:rPr>
              <w:rFonts w:ascii="Arial" w:hAnsi="Arial" w:cs="Arial"/>
              <w:b w:val="0"/>
              <w:bCs w:val="0"/>
              <w:color w:val="000000"/>
            </w:rPr>
            <w:t xml:space="preserve">Indicadores </w:t>
          </w:r>
        </w:p>
      </w:tc>
      <w:tc>
        <w:tcPr>
          <w:tcW w:w="2268" w:type="dxa"/>
          <w:tcBorders>
            <w:bottom w:val="single" w:sz="4" w:space="0" w:color="auto"/>
          </w:tcBorders>
        </w:tcPr>
        <w:p w:rsidR="00766535" w:rsidRDefault="00766535" w:rsidP="0016119C">
          <w:pPr>
            <w:pStyle w:val="Ttulo1"/>
            <w:jc w:val="left"/>
            <w:rPr>
              <w:rFonts w:ascii="Arial" w:hAnsi="Arial" w:cs="Arial"/>
              <w:color w:val="808080"/>
              <w:sz w:val="16"/>
              <w:szCs w:val="20"/>
            </w:rPr>
          </w:pPr>
        </w:p>
        <w:p w:rsidR="00766535" w:rsidRPr="00D90556" w:rsidRDefault="00766535" w:rsidP="0016119C">
          <w:pPr>
            <w:pStyle w:val="Ttulo1"/>
            <w:jc w:val="left"/>
            <w:rPr>
              <w:rFonts w:ascii="Arial" w:hAnsi="Arial" w:cs="Arial"/>
              <w:color w:val="808080"/>
              <w:sz w:val="16"/>
              <w:szCs w:val="20"/>
            </w:rPr>
          </w:pPr>
          <w:r w:rsidRPr="00D90556">
            <w:rPr>
              <w:rFonts w:ascii="Arial" w:hAnsi="Arial" w:cs="Arial"/>
              <w:color w:val="808080"/>
              <w:sz w:val="16"/>
              <w:szCs w:val="20"/>
            </w:rPr>
            <w:t xml:space="preserve">Código: </w:t>
          </w:r>
          <w:r w:rsidRPr="00D90556">
            <w:rPr>
              <w:rFonts w:ascii="Arial" w:hAnsi="Arial" w:cs="Arial"/>
              <w:b w:val="0"/>
              <w:bCs w:val="0"/>
              <w:color w:val="808080"/>
              <w:sz w:val="16"/>
              <w:szCs w:val="20"/>
            </w:rPr>
            <w:t>SGI-FOR-008</w:t>
          </w:r>
        </w:p>
        <w:p w:rsidR="00766535" w:rsidRPr="00D90556" w:rsidRDefault="00766535" w:rsidP="0016119C">
          <w:pPr>
            <w:spacing w:after="0" w:line="240" w:lineRule="auto"/>
            <w:rPr>
              <w:rFonts w:ascii="Arial" w:hAnsi="Arial" w:cs="Arial"/>
              <w:b/>
              <w:color w:val="808080"/>
              <w:sz w:val="16"/>
              <w:szCs w:val="20"/>
            </w:rPr>
          </w:pPr>
        </w:p>
        <w:p w:rsidR="00766535" w:rsidRPr="00D90556" w:rsidRDefault="00766535" w:rsidP="0016119C">
          <w:pPr>
            <w:spacing w:after="0" w:line="240" w:lineRule="auto"/>
            <w:rPr>
              <w:rFonts w:ascii="Arial" w:hAnsi="Arial" w:cs="Arial"/>
              <w:color w:val="808080"/>
              <w:sz w:val="16"/>
              <w:szCs w:val="20"/>
            </w:rPr>
          </w:pPr>
          <w:r w:rsidRPr="00D90556">
            <w:rPr>
              <w:rFonts w:ascii="Arial" w:hAnsi="Arial" w:cs="Arial"/>
              <w:b/>
              <w:color w:val="808080"/>
              <w:sz w:val="16"/>
              <w:szCs w:val="20"/>
            </w:rPr>
            <w:t>Versión Nº</w:t>
          </w:r>
          <w:r w:rsidRPr="00D90556">
            <w:rPr>
              <w:rFonts w:ascii="Arial" w:hAnsi="Arial" w:cs="Arial"/>
              <w:color w:val="808080"/>
              <w:sz w:val="16"/>
              <w:szCs w:val="20"/>
            </w:rPr>
            <w:t xml:space="preserve"> 00</w:t>
          </w:r>
        </w:p>
        <w:p w:rsidR="00766535" w:rsidRPr="00D90556" w:rsidRDefault="00766535" w:rsidP="0016119C">
          <w:pPr>
            <w:spacing w:after="0" w:line="240" w:lineRule="auto"/>
            <w:rPr>
              <w:rFonts w:ascii="Arial" w:hAnsi="Arial" w:cs="Arial"/>
              <w:b/>
              <w:color w:val="808080"/>
              <w:sz w:val="16"/>
              <w:szCs w:val="20"/>
            </w:rPr>
          </w:pPr>
        </w:p>
        <w:p w:rsidR="00766535" w:rsidRPr="00771AF3" w:rsidRDefault="00766535" w:rsidP="0016119C">
          <w:pPr>
            <w:spacing w:after="0" w:line="240" w:lineRule="auto"/>
          </w:pPr>
          <w:r w:rsidRPr="00D90556">
            <w:rPr>
              <w:rFonts w:ascii="Arial" w:hAnsi="Arial" w:cs="Arial"/>
              <w:b/>
              <w:color w:val="808080"/>
              <w:sz w:val="16"/>
              <w:szCs w:val="20"/>
            </w:rPr>
            <w:t>Fecha Vigencia:</w:t>
          </w:r>
          <w:r w:rsidRPr="00D90556">
            <w:rPr>
              <w:rFonts w:ascii="Arial" w:hAnsi="Arial" w:cs="Arial"/>
              <w:color w:val="808080"/>
              <w:sz w:val="16"/>
              <w:szCs w:val="20"/>
            </w:rPr>
            <w:t xml:space="preserve"> 14-10-11</w:t>
          </w:r>
        </w:p>
      </w:tc>
    </w:tr>
  </w:tbl>
  <w:p w:rsidR="00766535" w:rsidRPr="004A7644" w:rsidRDefault="00766535" w:rsidP="004A7644">
    <w:pPr>
      <w:spacing w:after="120"/>
      <w:rPr>
        <w:rFonts w:ascii="Arial" w:eastAsia="Arial Unicode MS" w:hAnsi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4.95pt;height:14.25pt;visibility:visible" o:bullet="t">
        <v:imagedata r:id="rId1" o:title=""/>
      </v:shape>
    </w:pict>
  </w:numPicBullet>
  <w:numPicBullet w:numPicBulletId="1">
    <w:pict>
      <v:shape id="_x0000_i1033" type="#_x0000_t75" style="width:13.6pt;height:13.6pt" o:bullet="t">
        <v:imagedata r:id="rId2" o:title="BD21329_"/>
      </v:shape>
    </w:pict>
  </w:numPicBullet>
  <w:abstractNum w:abstractNumId="0">
    <w:nsid w:val="FFFFFF1D"/>
    <w:multiLevelType w:val="multilevel"/>
    <w:tmpl w:val="AA0CF9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5A2F7CF7"/>
    <w:multiLevelType w:val="hybridMultilevel"/>
    <w:tmpl w:val="D0805360"/>
    <w:lvl w:ilvl="0" w:tplc="2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62E703BF"/>
    <w:multiLevelType w:val="hybridMultilevel"/>
    <w:tmpl w:val="8D6252C0"/>
    <w:lvl w:ilvl="0" w:tplc="C32E3650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54364"/>
    <w:rsid w:val="00015CCC"/>
    <w:rsid w:val="0002181D"/>
    <w:rsid w:val="00053FA4"/>
    <w:rsid w:val="000C4ABA"/>
    <w:rsid w:val="000F3F22"/>
    <w:rsid w:val="000F5A35"/>
    <w:rsid w:val="001469C9"/>
    <w:rsid w:val="00147CE3"/>
    <w:rsid w:val="00152E54"/>
    <w:rsid w:val="0015708D"/>
    <w:rsid w:val="001573E5"/>
    <w:rsid w:val="0016119C"/>
    <w:rsid w:val="00170C96"/>
    <w:rsid w:val="001839F3"/>
    <w:rsid w:val="001A0F58"/>
    <w:rsid w:val="001B5C01"/>
    <w:rsid w:val="001E0259"/>
    <w:rsid w:val="002363DA"/>
    <w:rsid w:val="002D23BE"/>
    <w:rsid w:val="00391189"/>
    <w:rsid w:val="003B7AC1"/>
    <w:rsid w:val="00450A16"/>
    <w:rsid w:val="00481601"/>
    <w:rsid w:val="004827BD"/>
    <w:rsid w:val="00486E61"/>
    <w:rsid w:val="004A7644"/>
    <w:rsid w:val="004B6981"/>
    <w:rsid w:val="005751AE"/>
    <w:rsid w:val="00596425"/>
    <w:rsid w:val="005C5DF2"/>
    <w:rsid w:val="00630A7C"/>
    <w:rsid w:val="0068720F"/>
    <w:rsid w:val="006930FA"/>
    <w:rsid w:val="006950BF"/>
    <w:rsid w:val="006E0804"/>
    <w:rsid w:val="00753A73"/>
    <w:rsid w:val="00766535"/>
    <w:rsid w:val="00773A2C"/>
    <w:rsid w:val="007F0899"/>
    <w:rsid w:val="00803790"/>
    <w:rsid w:val="00837210"/>
    <w:rsid w:val="0085406A"/>
    <w:rsid w:val="00856188"/>
    <w:rsid w:val="00857E86"/>
    <w:rsid w:val="008638CC"/>
    <w:rsid w:val="008A1B21"/>
    <w:rsid w:val="008A32F6"/>
    <w:rsid w:val="008C1A33"/>
    <w:rsid w:val="008E4B7E"/>
    <w:rsid w:val="008F473F"/>
    <w:rsid w:val="00960BB9"/>
    <w:rsid w:val="00A10479"/>
    <w:rsid w:val="00A70A8B"/>
    <w:rsid w:val="00A739B2"/>
    <w:rsid w:val="00A94BA6"/>
    <w:rsid w:val="00AA64D7"/>
    <w:rsid w:val="00AF4B83"/>
    <w:rsid w:val="00B23F95"/>
    <w:rsid w:val="00B3106A"/>
    <w:rsid w:val="00B328CC"/>
    <w:rsid w:val="00B54364"/>
    <w:rsid w:val="00B62E0F"/>
    <w:rsid w:val="00B84C16"/>
    <w:rsid w:val="00B8788F"/>
    <w:rsid w:val="00B93536"/>
    <w:rsid w:val="00BA1E60"/>
    <w:rsid w:val="00C1100D"/>
    <w:rsid w:val="00C219F0"/>
    <w:rsid w:val="00C25C60"/>
    <w:rsid w:val="00C610C4"/>
    <w:rsid w:val="00CF0A9A"/>
    <w:rsid w:val="00D12656"/>
    <w:rsid w:val="00D24D5F"/>
    <w:rsid w:val="00D2630A"/>
    <w:rsid w:val="00D40E12"/>
    <w:rsid w:val="00D42E43"/>
    <w:rsid w:val="00D90556"/>
    <w:rsid w:val="00D93FA2"/>
    <w:rsid w:val="00DD20A6"/>
    <w:rsid w:val="00DE62BE"/>
    <w:rsid w:val="00E1695D"/>
    <w:rsid w:val="00E92FBE"/>
    <w:rsid w:val="00E952B1"/>
    <w:rsid w:val="00ED1B0F"/>
    <w:rsid w:val="00EE449B"/>
    <w:rsid w:val="00F051A4"/>
    <w:rsid w:val="00F35C82"/>
    <w:rsid w:val="00F412E4"/>
    <w:rsid w:val="00FA6169"/>
    <w:rsid w:val="00FD2A7E"/>
    <w:rsid w:val="00FF00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BA6"/>
    <w:pPr>
      <w:spacing w:after="200" w:line="276" w:lineRule="auto"/>
    </w:pPr>
    <w:rPr>
      <w:rFonts w:ascii="Calibri" w:eastAsia="Calibri" w:hAnsi="Calibri"/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16119C"/>
    <w:pPr>
      <w:keepNext/>
      <w:spacing w:after="0" w:line="240" w:lineRule="auto"/>
      <w:jc w:val="center"/>
      <w:outlineLvl w:val="0"/>
    </w:pPr>
    <w:rPr>
      <w:rFonts w:ascii="Tahoma" w:eastAsia="Times New Roman" w:hAnsi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77D25"/>
    <w:pPr>
      <w:tabs>
        <w:tab w:val="center" w:pos="4252"/>
        <w:tab w:val="right" w:pos="8504"/>
      </w:tabs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C77D25"/>
    <w:pPr>
      <w:tabs>
        <w:tab w:val="center" w:pos="4252"/>
        <w:tab w:val="right" w:pos="8504"/>
      </w:tabs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C77D25"/>
  </w:style>
  <w:style w:type="character" w:customStyle="1" w:styleId="PiedepginaCar">
    <w:name w:val="Pie de página Car"/>
    <w:link w:val="Piedepgina"/>
    <w:uiPriority w:val="99"/>
    <w:rsid w:val="00753A73"/>
    <w:rPr>
      <w:sz w:val="24"/>
      <w:szCs w:val="24"/>
      <w:lang w:eastAsia="es-ES"/>
    </w:rPr>
  </w:style>
  <w:style w:type="character" w:customStyle="1" w:styleId="EncabezadoCar">
    <w:name w:val="Encabezado Car"/>
    <w:link w:val="Encabezado"/>
    <w:rsid w:val="00753A73"/>
    <w:rPr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3106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B3106A"/>
    <w:rPr>
      <w:rFonts w:ascii="Tahoma" w:eastAsia="Calibri" w:hAnsi="Tahoma" w:cs="Tahoma"/>
      <w:sz w:val="16"/>
      <w:szCs w:val="16"/>
      <w:lang w:val="es-ES" w:eastAsia="en-US"/>
    </w:rPr>
  </w:style>
  <w:style w:type="paragraph" w:styleId="Prrafodelista">
    <w:name w:val="List Paragraph"/>
    <w:basedOn w:val="Normal"/>
    <w:uiPriority w:val="34"/>
    <w:qFormat/>
    <w:rsid w:val="002363DA"/>
    <w:pPr>
      <w:ind w:left="720"/>
      <w:contextualSpacing/>
    </w:pPr>
  </w:style>
  <w:style w:type="character" w:customStyle="1" w:styleId="Ttulo1Car">
    <w:name w:val="Título 1 Car"/>
    <w:link w:val="Ttulo1"/>
    <w:rsid w:val="0016119C"/>
    <w:rPr>
      <w:rFonts w:ascii="Tahoma" w:hAnsi="Tahoma" w:cs="Tahoma"/>
      <w:b/>
      <w:bCs/>
      <w:sz w:val="4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gagey\Datos%20de%20programa\Microsoft\Plantillas\SGI%20sin%20cuadro%20(apaisado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8CB2065-B395-4F3F-86F2-D8C325AE6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SGI sin cuadro (apaisado).dotx</Template>
  <TotalTime>1</TotalTime>
  <Pages>1</Pages>
  <Words>115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CIAR S.A.</Company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pgagey</dc:creator>
  <cp:lastModifiedBy>fgordo</cp:lastModifiedBy>
  <cp:revision>2</cp:revision>
  <cp:lastPrinted>2012-02-02T17:42:00Z</cp:lastPrinted>
  <dcterms:created xsi:type="dcterms:W3CDTF">2014-11-20T13:46:00Z</dcterms:created>
  <dcterms:modified xsi:type="dcterms:W3CDTF">2014-11-20T13:46:00Z</dcterms:modified>
</cp:coreProperties>
</file>