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2" w:type="dxa"/>
        <w:tblInd w:w="392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0"/>
        <w:gridCol w:w="1300"/>
        <w:gridCol w:w="567"/>
        <w:gridCol w:w="630"/>
        <w:gridCol w:w="750"/>
        <w:gridCol w:w="746"/>
        <w:gridCol w:w="1843"/>
        <w:gridCol w:w="2976"/>
      </w:tblGrid>
      <w:tr w:rsidR="00016146" w:rsidTr="006D07D8">
        <w:trPr>
          <w:trHeight w:val="278"/>
        </w:trPr>
        <w:tc>
          <w:tcPr>
            <w:tcW w:w="9922" w:type="dxa"/>
            <w:gridSpan w:val="8"/>
            <w:tcBorders>
              <w:top w:val="double" w:sz="4" w:space="0" w:color="FFC000"/>
            </w:tcBorders>
            <w:shd w:val="clear" w:color="auto" w:fill="D9D9D9"/>
            <w:vAlign w:val="center"/>
          </w:tcPr>
          <w:p w:rsidR="00016146" w:rsidRPr="006D07D8" w:rsidRDefault="00C64A7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C64A76">
              <w:rPr>
                <w:noProof/>
                <w:lang w:val="es-AR" w:eastAsia="es-A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476.05pt;margin-top:57.85pt;width:81.95pt;height:40.95pt;z-index:251658240;mso-position-horizontal-relative:page;mso-position-vertical-relative:page" filled="f" stroked="f">
                  <v:textbox style="mso-next-textbox:#_x0000_s1029">
                    <w:txbxContent>
                      <w:p w:rsidR="00016146" w:rsidRDefault="00016146"/>
                    </w:txbxContent>
                  </v:textbox>
                  <w10:wrap anchorx="page" anchory="page"/>
                </v:shape>
              </w:pict>
            </w:r>
            <w:r w:rsidR="00016146" w:rsidRPr="006D07D8">
              <w:rPr>
                <w:b/>
                <w:sz w:val="18"/>
                <w:szCs w:val="18"/>
                <w:lang w:val="es-AR"/>
              </w:rPr>
              <w:t>Datos generales del puesto</w:t>
            </w:r>
          </w:p>
        </w:tc>
      </w:tr>
      <w:tr w:rsidR="00016146" w:rsidTr="006D07D8">
        <w:trPr>
          <w:trHeight w:val="371"/>
        </w:trPr>
        <w:tc>
          <w:tcPr>
            <w:tcW w:w="1110" w:type="dxa"/>
            <w:vAlign w:val="center"/>
          </w:tcPr>
          <w:p w:rsidR="00016146" w:rsidRPr="006D07D8" w:rsidRDefault="00016146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Puesto</w:t>
            </w:r>
          </w:p>
        </w:tc>
        <w:tc>
          <w:tcPr>
            <w:tcW w:w="8812" w:type="dxa"/>
            <w:gridSpan w:val="7"/>
            <w:vAlign w:val="center"/>
          </w:tcPr>
          <w:p w:rsidR="00016146" w:rsidRPr="006D07D8" w:rsidRDefault="007E7434" w:rsidP="003E089B">
            <w:pPr>
              <w:rPr>
                <w:b/>
                <w:color w:val="585858"/>
                <w:lang w:val="es-AR"/>
              </w:rPr>
            </w:pPr>
            <w:r>
              <w:rPr>
                <w:b/>
                <w:color w:val="585858"/>
                <w:lang w:val="es-AR"/>
              </w:rPr>
              <w:t xml:space="preserve"> </w:t>
            </w:r>
            <w:r w:rsidR="003E089B">
              <w:rPr>
                <w:b/>
                <w:color w:val="585858"/>
                <w:lang w:val="es-AR"/>
              </w:rPr>
              <w:t>Vigilancia-Control de acceso</w:t>
            </w:r>
          </w:p>
        </w:tc>
      </w:tr>
      <w:tr w:rsidR="00016146" w:rsidTr="006D07D8">
        <w:trPr>
          <w:trHeight w:val="371"/>
        </w:trPr>
        <w:tc>
          <w:tcPr>
            <w:tcW w:w="2410" w:type="dxa"/>
            <w:gridSpan w:val="2"/>
            <w:vAlign w:val="center"/>
          </w:tcPr>
          <w:p w:rsidR="00016146" w:rsidRPr="006D07D8" w:rsidRDefault="00016146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Sector o departamento</w:t>
            </w:r>
          </w:p>
        </w:tc>
        <w:tc>
          <w:tcPr>
            <w:tcW w:w="7512" w:type="dxa"/>
            <w:gridSpan w:val="6"/>
            <w:vAlign w:val="center"/>
          </w:tcPr>
          <w:p w:rsidR="00016146" w:rsidRPr="006D07D8" w:rsidRDefault="008A18C2" w:rsidP="00F7130F">
            <w:pPr>
              <w:rPr>
                <w:lang w:val="es-AR"/>
              </w:rPr>
            </w:pPr>
            <w:r>
              <w:rPr>
                <w:lang w:val="es-AR"/>
              </w:rPr>
              <w:t>Gerencia</w:t>
            </w:r>
          </w:p>
        </w:tc>
      </w:tr>
      <w:tr w:rsidR="00016146" w:rsidTr="006D07D8">
        <w:trPr>
          <w:trHeight w:val="371"/>
        </w:trPr>
        <w:tc>
          <w:tcPr>
            <w:tcW w:w="2977" w:type="dxa"/>
            <w:gridSpan w:val="3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Fecha de creación del puesto</w:t>
            </w:r>
          </w:p>
        </w:tc>
        <w:tc>
          <w:tcPr>
            <w:tcW w:w="630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6D07D8">
            <w:pPr>
              <w:jc w:val="center"/>
              <w:rPr>
                <w:lang w:val="es-AR"/>
              </w:rPr>
            </w:pPr>
            <w:r w:rsidRPr="006D07D8">
              <w:rPr>
                <w:lang w:val="es-AR"/>
              </w:rPr>
              <w:t>01</w:t>
            </w:r>
          </w:p>
        </w:tc>
        <w:tc>
          <w:tcPr>
            <w:tcW w:w="750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D07492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</w:t>
            </w:r>
            <w:r w:rsidR="00D07492">
              <w:rPr>
                <w:lang w:val="es-AR"/>
              </w:rPr>
              <w:t>4</w:t>
            </w:r>
          </w:p>
        </w:tc>
        <w:tc>
          <w:tcPr>
            <w:tcW w:w="746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201</w:t>
            </w:r>
            <w:r w:rsidR="00D07492">
              <w:rPr>
                <w:lang w:val="es-AR"/>
              </w:rPr>
              <w:t>3</w:t>
            </w:r>
          </w:p>
        </w:tc>
        <w:tc>
          <w:tcPr>
            <w:tcW w:w="1843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56F6E">
            <w:pPr>
              <w:rPr>
                <w:lang w:val="es-AR"/>
              </w:rPr>
            </w:pPr>
            <w:r w:rsidRPr="006D07D8">
              <w:rPr>
                <w:lang w:val="es-AR"/>
              </w:rPr>
              <w:t>Gerencia</w:t>
            </w:r>
          </w:p>
        </w:tc>
      </w:tr>
    </w:tbl>
    <w:p w:rsidR="00016146" w:rsidRDefault="00016146" w:rsidP="00056F6E">
      <w:pPr>
        <w:rPr>
          <w:lang w:val="es-AR"/>
        </w:rPr>
      </w:pPr>
    </w:p>
    <w:tbl>
      <w:tblPr>
        <w:tblW w:w="0" w:type="auto"/>
        <w:tblInd w:w="392" w:type="dxa"/>
        <w:tblBorders>
          <w:top w:val="double" w:sz="4" w:space="0" w:color="D9D9D9"/>
          <w:left w:val="double" w:sz="4" w:space="0" w:color="D9D9D9"/>
          <w:bottom w:val="double" w:sz="4" w:space="0" w:color="D9D9D9"/>
          <w:right w:val="double" w:sz="4" w:space="0" w:color="D9D9D9"/>
          <w:insideH w:val="single" w:sz="4" w:space="0" w:color="auto"/>
          <w:insideV w:val="single" w:sz="4" w:space="0" w:color="auto"/>
        </w:tblBorders>
        <w:tblLook w:val="00A0"/>
      </w:tblPr>
      <w:tblGrid>
        <w:gridCol w:w="2415"/>
        <w:gridCol w:w="2830"/>
        <w:gridCol w:w="2268"/>
        <w:gridCol w:w="2414"/>
      </w:tblGrid>
      <w:tr w:rsidR="00016146" w:rsidTr="006D07D8">
        <w:trPr>
          <w:trHeight w:val="254"/>
        </w:trPr>
        <w:tc>
          <w:tcPr>
            <w:tcW w:w="9927" w:type="dxa"/>
            <w:gridSpan w:val="4"/>
            <w:tcBorders>
              <w:top w:val="double" w:sz="4" w:space="0" w:color="D9D9D9"/>
            </w:tcBorders>
            <w:shd w:val="clear" w:color="auto" w:fill="D9D9D9"/>
            <w:vAlign w:val="center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Datos adicionales y optativos</w:t>
            </w:r>
          </w:p>
        </w:tc>
      </w:tr>
      <w:tr w:rsidR="00016146" w:rsidTr="006D07D8">
        <w:trPr>
          <w:trHeight w:val="273"/>
        </w:trPr>
        <w:tc>
          <w:tcPr>
            <w:tcW w:w="2415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Tipo de contratación</w:t>
            </w:r>
          </w:p>
        </w:tc>
        <w:tc>
          <w:tcPr>
            <w:tcW w:w="2830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Horarios  y diagrama</w:t>
            </w:r>
          </w:p>
        </w:tc>
        <w:tc>
          <w:tcPr>
            <w:tcW w:w="2268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Convenio Colectivo</w:t>
            </w:r>
          </w:p>
        </w:tc>
        <w:tc>
          <w:tcPr>
            <w:tcW w:w="2414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Categoría asignada</w:t>
            </w:r>
          </w:p>
        </w:tc>
      </w:tr>
      <w:tr w:rsidR="00016146" w:rsidTr="006D07D8">
        <w:trPr>
          <w:trHeight w:val="1697"/>
        </w:trPr>
        <w:tc>
          <w:tcPr>
            <w:tcW w:w="2415" w:type="dxa"/>
          </w:tcPr>
          <w:p w:rsidR="00016146" w:rsidRPr="006D07D8" w:rsidRDefault="00016146" w:rsidP="003D1CDD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Permanente             X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Eventual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Externo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>Otra</w:t>
            </w:r>
            <w:r>
              <w:rPr>
                <w:lang w:val="es-AR"/>
              </w:rPr>
              <w:t xml:space="preserve">       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</w:p>
        </w:tc>
        <w:tc>
          <w:tcPr>
            <w:tcW w:w="2830" w:type="dxa"/>
          </w:tcPr>
          <w:p w:rsidR="00016146" w:rsidRDefault="00016146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71119A" w:rsidRDefault="00016146" w:rsidP="00155DA6">
            <w:pPr>
              <w:rPr>
                <w:sz w:val="18"/>
                <w:szCs w:val="18"/>
                <w:lang w:val="es-AR"/>
              </w:rPr>
            </w:pPr>
            <w:r w:rsidRPr="0071119A">
              <w:rPr>
                <w:sz w:val="18"/>
                <w:szCs w:val="18"/>
                <w:lang w:val="es-AR"/>
              </w:rPr>
              <w:t xml:space="preserve">De </w:t>
            </w:r>
            <w:r w:rsidR="00D5503E">
              <w:rPr>
                <w:sz w:val="18"/>
                <w:szCs w:val="18"/>
                <w:lang w:val="es-AR"/>
              </w:rPr>
              <w:t>lunes a Viernes de 08:00 a 18</w:t>
            </w:r>
            <w:r w:rsidR="003E089B">
              <w:rPr>
                <w:sz w:val="18"/>
                <w:szCs w:val="18"/>
                <w:lang w:val="es-AR"/>
              </w:rPr>
              <w:t>:30</w:t>
            </w:r>
          </w:p>
          <w:p w:rsidR="00016146" w:rsidRDefault="00016146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155DA6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A disponibilidad de la empresa según se lo requiera.</w:t>
            </w:r>
          </w:p>
        </w:tc>
        <w:tc>
          <w:tcPr>
            <w:tcW w:w="2268" w:type="dxa"/>
          </w:tcPr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privados </w:t>
            </w:r>
            <w:r>
              <w:rPr>
                <w:sz w:val="18"/>
                <w:szCs w:val="18"/>
                <w:lang w:val="es-AR"/>
              </w:rPr>
              <w:t xml:space="preserve">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jerárquicos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UOCRA</w:t>
            </w:r>
            <w:r>
              <w:rPr>
                <w:sz w:val="18"/>
                <w:szCs w:val="18"/>
                <w:lang w:val="es-AR"/>
              </w:rPr>
              <w:t xml:space="preserve">          </w:t>
            </w:r>
            <w:r w:rsidR="003E089B">
              <w:rPr>
                <w:sz w:val="18"/>
                <w:szCs w:val="18"/>
                <w:lang w:val="es-AR"/>
              </w:rPr>
              <w:t>X</w:t>
            </w:r>
            <w:r>
              <w:rPr>
                <w:sz w:val="18"/>
                <w:szCs w:val="18"/>
                <w:lang w:val="es-AR"/>
              </w:rPr>
              <w:t xml:space="preserve"> 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UATRE     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Autónomo</w:t>
            </w:r>
            <w:r>
              <w:rPr>
                <w:sz w:val="18"/>
                <w:szCs w:val="18"/>
                <w:lang w:val="es-AR"/>
              </w:rPr>
              <w:t xml:space="preserve">          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Fuera de convenio</w:t>
            </w:r>
            <w:r w:rsidR="00D5503E">
              <w:rPr>
                <w:sz w:val="18"/>
                <w:szCs w:val="18"/>
                <w:lang w:val="es-AR"/>
              </w:rPr>
              <w:t xml:space="preserve">  </w:t>
            </w:r>
          </w:p>
          <w:p w:rsidR="00016146" w:rsidRPr="006D07D8" w:rsidRDefault="00016146" w:rsidP="00F45786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Otro</w:t>
            </w:r>
            <w:r>
              <w:rPr>
                <w:sz w:val="18"/>
                <w:szCs w:val="18"/>
                <w:lang w:val="es-AR"/>
              </w:rPr>
              <w:t xml:space="preserve">                     </w:t>
            </w:r>
          </w:p>
          <w:p w:rsidR="00016146" w:rsidRPr="006D07D8" w:rsidRDefault="00016146" w:rsidP="00F7130F">
            <w:pPr>
              <w:rPr>
                <w:lang w:val="es-AR"/>
              </w:rPr>
            </w:pPr>
          </w:p>
        </w:tc>
        <w:tc>
          <w:tcPr>
            <w:tcW w:w="2414" w:type="dxa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AE0774">
            <w:pPr>
              <w:rPr>
                <w:sz w:val="18"/>
                <w:szCs w:val="18"/>
                <w:lang w:val="es-AR"/>
              </w:rPr>
            </w:pPr>
          </w:p>
          <w:p w:rsidR="003E089B" w:rsidRPr="006D07D8" w:rsidRDefault="006364BF" w:rsidP="003E089B">
            <w:pPr>
              <w:jc w:val="center"/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Control de acceso</w:t>
            </w:r>
          </w:p>
        </w:tc>
      </w:tr>
      <w:tr w:rsidR="00016146" w:rsidTr="006D07D8">
        <w:trPr>
          <w:trHeight w:val="330"/>
        </w:trPr>
        <w:tc>
          <w:tcPr>
            <w:tcW w:w="2415" w:type="dxa"/>
            <w:shd w:val="clear" w:color="auto" w:fill="FFC000"/>
          </w:tcPr>
          <w:p w:rsidR="00016146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Lugares de trabajo</w:t>
            </w:r>
          </w:p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2830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Recursos adicionales</w:t>
            </w:r>
          </w:p>
        </w:tc>
        <w:tc>
          <w:tcPr>
            <w:tcW w:w="4682" w:type="dxa"/>
            <w:gridSpan w:val="2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Observaciones generales</w:t>
            </w:r>
          </w:p>
        </w:tc>
      </w:tr>
      <w:tr w:rsidR="00016146" w:rsidRPr="006364BF" w:rsidTr="006D07D8">
        <w:trPr>
          <w:trHeight w:val="1270"/>
        </w:trPr>
        <w:tc>
          <w:tcPr>
            <w:tcW w:w="2415" w:type="dxa"/>
            <w:tcBorders>
              <w:bottom w:val="double" w:sz="4" w:space="0" w:color="D9D9D9"/>
            </w:tcBorders>
          </w:tcPr>
          <w:p w:rsidR="00016146" w:rsidRDefault="00016146" w:rsidP="00E05480">
            <w:pPr>
              <w:rPr>
                <w:lang w:val="es-AR"/>
              </w:rPr>
            </w:pPr>
          </w:p>
          <w:p w:rsidR="00016146" w:rsidRDefault="00016146" w:rsidP="00E05480">
            <w:pPr>
              <w:rPr>
                <w:lang w:val="es-AR"/>
              </w:rPr>
            </w:pPr>
            <w:r>
              <w:rPr>
                <w:lang w:val="es-AR"/>
              </w:rPr>
              <w:t>Base Operativa Central de Neuquén.</w:t>
            </w:r>
          </w:p>
          <w:p w:rsidR="00016146" w:rsidRPr="006D07D8" w:rsidRDefault="00016146" w:rsidP="00E05480">
            <w:pPr>
              <w:rPr>
                <w:lang w:val="es-AR"/>
              </w:rPr>
            </w:pPr>
          </w:p>
          <w:p w:rsidR="00016146" w:rsidRPr="006D07D8" w:rsidRDefault="00016146" w:rsidP="00E05480">
            <w:pPr>
              <w:rPr>
                <w:b/>
                <w:lang w:val="es-AR"/>
              </w:rPr>
            </w:pPr>
          </w:p>
        </w:tc>
        <w:tc>
          <w:tcPr>
            <w:tcW w:w="2830" w:type="dxa"/>
            <w:tcBorders>
              <w:bottom w:val="double" w:sz="4" w:space="0" w:color="D9D9D9"/>
            </w:tcBorders>
          </w:tcPr>
          <w:p w:rsidR="00016146" w:rsidRDefault="00016146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E49F6" w:rsidRDefault="005E397F" w:rsidP="006E49F6">
            <w:pPr>
              <w:numPr>
                <w:ilvl w:val="0"/>
                <w:numId w:val="9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Teléfono celular corporativo.</w:t>
            </w:r>
          </w:p>
          <w:p w:rsidR="00016146" w:rsidRPr="006D07D8" w:rsidRDefault="00016146" w:rsidP="008A6F6C">
            <w:pPr>
              <w:pStyle w:val="Prrafodelista"/>
              <w:ind w:left="170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4682" w:type="dxa"/>
            <w:gridSpan w:val="2"/>
            <w:tcBorders>
              <w:bottom w:val="double" w:sz="4" w:space="0" w:color="D9D9D9"/>
            </w:tcBorders>
          </w:tcPr>
          <w:p w:rsidR="00016146" w:rsidRPr="006D07D8" w:rsidRDefault="00016146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D07492" w:rsidP="00E05480">
            <w:p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     </w:t>
            </w:r>
            <w:r w:rsidR="00016146" w:rsidRPr="00C25292">
              <w:rPr>
                <w:sz w:val="18"/>
                <w:szCs w:val="18"/>
                <w:lang w:val="es-AR"/>
              </w:rPr>
              <w:t>Se pactan condiciones particulares en contrato</w:t>
            </w:r>
          </w:p>
        </w:tc>
      </w:tr>
    </w:tbl>
    <w:p w:rsidR="00016146" w:rsidRPr="00056F6E" w:rsidRDefault="00016146" w:rsidP="00056F6E">
      <w:pPr>
        <w:rPr>
          <w:lang w:val="es-AR"/>
        </w:rPr>
      </w:pPr>
    </w:p>
    <w:tbl>
      <w:tblPr>
        <w:tblW w:w="0" w:type="auto"/>
        <w:jc w:val="center"/>
        <w:tblInd w:w="91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/>
      </w:tblPr>
      <w:tblGrid>
        <w:gridCol w:w="9989"/>
      </w:tblGrid>
      <w:tr w:rsidR="00016146" w:rsidTr="002E3FDD">
        <w:trPr>
          <w:trHeight w:val="288"/>
          <w:jc w:val="center"/>
        </w:trPr>
        <w:tc>
          <w:tcPr>
            <w:tcW w:w="9989" w:type="dxa"/>
            <w:tcBorders>
              <w:top w:val="double" w:sz="4" w:space="0" w:color="FFC00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:rsidR="00016146" w:rsidRDefault="00016146" w:rsidP="008B75DF">
            <w:pPr>
              <w:pStyle w:val="Ttulo2"/>
              <w:jc w:val="center"/>
            </w:pPr>
            <w:r>
              <w:t>Objetivo del puesto</w:t>
            </w:r>
          </w:p>
        </w:tc>
      </w:tr>
      <w:tr w:rsidR="00016146" w:rsidRPr="006364BF" w:rsidTr="00B80FDA">
        <w:trPr>
          <w:trHeight w:val="589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</w:tcPr>
          <w:p w:rsidR="00016146" w:rsidRPr="00BE36ED" w:rsidRDefault="00016146" w:rsidP="00C17536">
            <w:pPr>
              <w:pStyle w:val="Text"/>
              <w:rPr>
                <w:lang w:val="es-AR"/>
              </w:rPr>
            </w:pPr>
            <w:r>
              <w:rPr>
                <w:lang w:val="es-AR"/>
              </w:rPr>
              <w:t xml:space="preserve">Realizar tareas de </w:t>
            </w:r>
            <w:r w:rsidR="00D07492">
              <w:rPr>
                <w:lang w:val="es-AR"/>
              </w:rPr>
              <w:t>control/vigilancia de ingreso y egreso de personas y vehículos</w:t>
            </w:r>
            <w:r w:rsidR="00C17536">
              <w:rPr>
                <w:lang w:val="es-AR"/>
              </w:rPr>
              <w:t>, recepción de documentación de la empresa, control de accesos del predio y monitoreo con cámaras de seguridad de las instalaciones.</w:t>
            </w:r>
          </w:p>
        </w:tc>
      </w:tr>
      <w:tr w:rsidR="00016146" w:rsidTr="002E3FDD">
        <w:trPr>
          <w:trHeight w:val="288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E6E6E6"/>
            <w:vAlign w:val="center"/>
          </w:tcPr>
          <w:p w:rsidR="00016146" w:rsidRDefault="00016146" w:rsidP="008B75DF">
            <w:pPr>
              <w:pStyle w:val="Ttulo2"/>
              <w:jc w:val="center"/>
            </w:pPr>
            <w:r>
              <w:t>Principales funciones y tareas</w:t>
            </w:r>
          </w:p>
        </w:tc>
      </w:tr>
      <w:tr w:rsidR="00016146" w:rsidRPr="006364BF" w:rsidTr="002E3FDD">
        <w:trPr>
          <w:trHeight w:val="1769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double" w:sz="4" w:space="0" w:color="FFC000"/>
              <w:right w:val="double" w:sz="4" w:space="0" w:color="FFC000"/>
            </w:tcBorders>
          </w:tcPr>
          <w:p w:rsidR="00016146" w:rsidRPr="00D07492" w:rsidRDefault="00C1753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Contribuir desde s</w:t>
            </w:r>
            <w:r w:rsidR="00016146" w:rsidRPr="00D07492">
              <w:rPr>
                <w:lang w:val="es-AR"/>
              </w:rPr>
              <w:t>u puesto y sector a la implementación y mantención del SGI de acuerdo a las responsabilidades que en la documentación de dicho sistema se le atribuyen.</w:t>
            </w:r>
          </w:p>
          <w:p w:rsidR="00016146" w:rsidRDefault="0001614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Conocer y aplicar las políticas y documentos de SGI.</w:t>
            </w:r>
          </w:p>
          <w:p w:rsidR="005E397F" w:rsidRDefault="005E397F" w:rsidP="005E397F">
            <w:pPr>
              <w:pStyle w:val="RequirementsList"/>
              <w:numPr>
                <w:ilvl w:val="0"/>
                <w:numId w:val="11"/>
              </w:numPr>
              <w:rPr>
                <w:lang w:val="es-AR"/>
              </w:rPr>
            </w:pPr>
            <w:r>
              <w:rPr>
                <w:lang w:val="es-AR"/>
              </w:rPr>
              <w:t>Conocer la identificación de peligros y evaluar los riesgos que pueden afectar a higiene y seguridad del personal. Confeccionar la identificación de aspectos ambientales de las actividades y servicios que tengan influencia sobre el medio ambiente.</w:t>
            </w:r>
          </w:p>
          <w:p w:rsidR="005E397F" w:rsidRDefault="005E397F" w:rsidP="005E397F">
            <w:pPr>
              <w:pStyle w:val="RequirementsList"/>
              <w:numPr>
                <w:ilvl w:val="0"/>
                <w:numId w:val="11"/>
              </w:numPr>
              <w:rPr>
                <w:lang w:val="es-AR"/>
              </w:rPr>
            </w:pPr>
            <w:r>
              <w:rPr>
                <w:lang w:val="es-AR"/>
              </w:rPr>
              <w:t>Participar de los simulacros de respuesta ante emergencias planificados.</w:t>
            </w:r>
          </w:p>
          <w:p w:rsidR="005E397F" w:rsidRDefault="005E397F" w:rsidP="005E397F">
            <w:pPr>
              <w:pStyle w:val="RequirementsList"/>
              <w:numPr>
                <w:ilvl w:val="0"/>
                <w:numId w:val="11"/>
              </w:numPr>
              <w:rPr>
                <w:lang w:val="es-AR"/>
              </w:rPr>
            </w:pPr>
            <w:r>
              <w:rPr>
                <w:lang w:val="es-AR"/>
              </w:rPr>
              <w:t>Participar de las capacitaciones planificadas de Seguridad, salud y medio ambiente.</w:t>
            </w:r>
          </w:p>
          <w:p w:rsidR="005E397F" w:rsidRDefault="005E397F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Participar en la investigación de accidentes e indecentes ambientales y laborales.</w:t>
            </w:r>
          </w:p>
          <w:p w:rsidR="00C17536" w:rsidRDefault="00C1753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Realiza formularios de ingresos y egresos de personas y vehículos a las instalaciones de la empresa.</w:t>
            </w:r>
          </w:p>
          <w:p w:rsidR="00C17536" w:rsidRDefault="00C1753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Recibe la documentación de proveedores, correo, curriculum vitae y toda documentación relativa a la gestión de la empresa. Posteriormente, entrega la documentación a los sectores correspondientes.</w:t>
            </w:r>
          </w:p>
          <w:p w:rsidR="00C17536" w:rsidRDefault="00C1753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 xml:space="preserve">Diariamente realiza la apertura y cierre de los portones de acceso y oficinas. </w:t>
            </w:r>
          </w:p>
          <w:p w:rsidR="00C17536" w:rsidRDefault="00C1753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Una vez que el personal de base se retira, monitoreo el encendido de alarmas, luces y estado general de las instalaciones.</w:t>
            </w:r>
          </w:p>
          <w:p w:rsidR="00C17536" w:rsidRDefault="00C1753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Desde la oficina de control de acceso, mediante el sistema de cámaras de seguridad, controla los movimientos dentro de las instalaciones.</w:t>
            </w:r>
          </w:p>
          <w:p w:rsidR="008A18C2" w:rsidRDefault="008A18C2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Registra las salidas temporales del personal y su horario de salida y regreso de las instalaciones.</w:t>
            </w:r>
          </w:p>
          <w:p w:rsidR="00C17536" w:rsidRDefault="008A18C2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Realiza el mantenimiento y riego del parque y arboles existentes en las instalaciones.</w:t>
            </w:r>
            <w:r w:rsidR="00C17536">
              <w:rPr>
                <w:lang w:val="es-AR"/>
              </w:rPr>
              <w:t xml:space="preserve"> </w:t>
            </w:r>
          </w:p>
          <w:p w:rsidR="00016146" w:rsidRPr="00BE36ED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016146" w:rsidRPr="006364BF" w:rsidTr="002E3FDD">
        <w:trPr>
          <w:trHeight w:val="290"/>
          <w:jc w:val="center"/>
        </w:trPr>
        <w:tc>
          <w:tcPr>
            <w:tcW w:w="9989" w:type="dxa"/>
            <w:tcBorders>
              <w:top w:val="double" w:sz="4" w:space="0" w:color="FFC00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  <w:vAlign w:val="center"/>
          </w:tcPr>
          <w:p w:rsidR="00016146" w:rsidRPr="008B75DF" w:rsidRDefault="00016146" w:rsidP="008B75DF">
            <w:pPr>
              <w:pStyle w:val="Ttulo2"/>
              <w:jc w:val="center"/>
              <w:rPr>
                <w:lang w:val="es-AR"/>
              </w:rPr>
            </w:pPr>
            <w:r w:rsidRPr="008B75DF">
              <w:rPr>
                <w:lang w:val="es-AR"/>
              </w:rPr>
              <w:t>Interral</w:t>
            </w:r>
            <w:r>
              <w:rPr>
                <w:lang w:val="es-AR"/>
              </w:rPr>
              <w:t>A</w:t>
            </w:r>
            <w:r w:rsidRPr="008B75DF">
              <w:rPr>
                <w:lang w:val="es-AR"/>
              </w:rPr>
              <w:t>ciones con distintos sectores y departamentos</w:t>
            </w:r>
          </w:p>
        </w:tc>
      </w:tr>
      <w:tr w:rsidR="00016146" w:rsidRPr="006364BF" w:rsidTr="00C003A9">
        <w:trPr>
          <w:trHeight w:val="2272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lastRenderedPageBreak/>
              <w:t>Gerencia:</w:t>
            </w:r>
            <w:r>
              <w:rPr>
                <w:lang w:val="es-AR"/>
              </w:rPr>
              <w:t xml:space="preserve">                   SI                                                                              </w:t>
            </w:r>
            <w:r w:rsidRPr="00A97E79">
              <w:rPr>
                <w:u w:val="single"/>
                <w:lang w:val="es-AR"/>
              </w:rPr>
              <w:t>Administrativa:</w:t>
            </w:r>
            <w:r>
              <w:rPr>
                <w:lang w:val="es-AR"/>
              </w:rPr>
              <w:t xml:space="preserve">   SI.</w:t>
            </w:r>
          </w:p>
          <w:p w:rsidR="00016146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Mantenimiento</w:t>
            </w:r>
            <w:r w:rsidR="00025296">
              <w:rPr>
                <w:lang w:val="es-AR"/>
              </w:rPr>
              <w:t>:           Si</w:t>
            </w:r>
            <w:r>
              <w:rPr>
                <w:lang w:val="es-AR"/>
              </w:rPr>
              <w:t xml:space="preserve">.                                                                   </w:t>
            </w:r>
            <w:r w:rsidR="00025296">
              <w:rPr>
                <w:lang w:val="es-AR"/>
              </w:rPr>
              <w:t xml:space="preserve">         </w:t>
            </w:r>
            <w:r>
              <w:rPr>
                <w:lang w:val="es-AR"/>
              </w:rPr>
              <w:t xml:space="preserve"> </w:t>
            </w:r>
            <w:r w:rsidRPr="00A97E79">
              <w:rPr>
                <w:u w:val="single"/>
                <w:lang w:val="es-AR"/>
              </w:rPr>
              <w:t>Operaciones:</w:t>
            </w:r>
            <w:r w:rsidR="00025296">
              <w:rPr>
                <w:lang w:val="es-AR"/>
              </w:rPr>
              <w:t xml:space="preserve">      Si</w:t>
            </w:r>
            <w:r>
              <w:rPr>
                <w:lang w:val="es-AR"/>
              </w:rPr>
              <w:t>.</w:t>
            </w:r>
          </w:p>
          <w:p w:rsidR="00016146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Recursos Humanos:</w:t>
            </w:r>
            <w:r>
              <w:rPr>
                <w:lang w:val="es-AR"/>
              </w:rPr>
              <w:t xml:space="preserve">     SI.                                                                            </w:t>
            </w:r>
            <w:r w:rsidRPr="00A97E79">
              <w:rPr>
                <w:u w:val="single"/>
                <w:lang w:val="es-AR"/>
              </w:rPr>
              <w:t>Seguridad y medio ambiente:</w:t>
            </w:r>
            <w:r>
              <w:rPr>
                <w:lang w:val="es-AR"/>
              </w:rPr>
              <w:t xml:space="preserve">   No.</w:t>
            </w:r>
          </w:p>
          <w:p w:rsidR="00016146" w:rsidRDefault="0002529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Asesorías</w:t>
            </w:r>
            <w:r w:rsidR="00016146" w:rsidRPr="00A97E79">
              <w:rPr>
                <w:u w:val="single"/>
                <w:lang w:val="es-AR"/>
              </w:rPr>
              <w:t xml:space="preserve"> Externas:</w:t>
            </w:r>
            <w:r w:rsidR="00016146">
              <w:rPr>
                <w:lang w:val="es-AR"/>
              </w:rPr>
              <w:t xml:space="preserve">    No aplica.                                                                    </w:t>
            </w:r>
            <w:r w:rsidR="00016146" w:rsidRPr="00A97E79">
              <w:rPr>
                <w:u w:val="single"/>
                <w:lang w:val="es-AR"/>
              </w:rPr>
              <w:t>Otras:</w:t>
            </w:r>
            <w:r w:rsidR="00016146">
              <w:rPr>
                <w:lang w:val="es-AR"/>
              </w:rPr>
              <w:t xml:space="preserve"> No aplica.</w:t>
            </w:r>
          </w:p>
          <w:p w:rsidR="00016146" w:rsidRPr="00BE36ED" w:rsidRDefault="00016146" w:rsidP="008B75DF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016146" w:rsidRPr="00BE36ED" w:rsidTr="00C6125B">
        <w:trPr>
          <w:trHeight w:hRule="exact" w:val="41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EXPERIENCIA REQUERIDA</w:t>
            </w:r>
          </w:p>
          <w:p w:rsidR="00016146" w:rsidRPr="00460701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  <w:tr w:rsidR="00016146" w:rsidRPr="006364BF" w:rsidTr="00156CB4">
        <w:trPr>
          <w:trHeight w:hRule="exact" w:val="820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Pr="00C003A9" w:rsidRDefault="00016146" w:rsidP="00C003A9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Persona idónea preferentemente con </w:t>
            </w:r>
            <w:r w:rsidR="00D07492">
              <w:rPr>
                <w:sz w:val="18"/>
                <w:szCs w:val="18"/>
                <w:lang w:val="es-AR"/>
              </w:rPr>
              <w:t xml:space="preserve">2 </w:t>
            </w:r>
            <w:r>
              <w:rPr>
                <w:sz w:val="18"/>
                <w:szCs w:val="18"/>
                <w:lang w:val="es-AR"/>
              </w:rPr>
              <w:t xml:space="preserve"> año</w:t>
            </w:r>
            <w:r w:rsidR="00D07492">
              <w:rPr>
                <w:sz w:val="18"/>
                <w:szCs w:val="18"/>
                <w:lang w:val="es-AR"/>
              </w:rPr>
              <w:t>s</w:t>
            </w:r>
            <w:r>
              <w:rPr>
                <w:sz w:val="18"/>
                <w:szCs w:val="18"/>
                <w:lang w:val="es-AR"/>
              </w:rPr>
              <w:t xml:space="preserve"> de experiencia en puestos similares.</w:t>
            </w: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Pr="008B75DF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</w:tc>
      </w:tr>
      <w:tr w:rsidR="00016146" w:rsidRPr="00BE36ED" w:rsidTr="00155DA6">
        <w:trPr>
          <w:trHeight w:hRule="exact" w:val="41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FORMACION REQUERIDA</w:t>
            </w:r>
          </w:p>
        </w:tc>
      </w:tr>
      <w:tr w:rsidR="00016146" w:rsidRPr="003E089B" w:rsidTr="00156CB4">
        <w:trPr>
          <w:trHeight w:hRule="exact" w:val="1299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Pr="00156CB4" w:rsidRDefault="00D07492" w:rsidP="00B86E40">
            <w:pPr>
              <w:pStyle w:val="RequirementsList"/>
              <w:numPr>
                <w:ilvl w:val="0"/>
                <w:numId w:val="1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Persona idónea.</w:t>
            </w:r>
          </w:p>
        </w:tc>
      </w:tr>
      <w:tr w:rsidR="00016146" w:rsidRPr="00BE36ED" w:rsidTr="00156CB4">
        <w:trPr>
          <w:trHeight w:hRule="exact" w:val="357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PERFIL DEL PUESTO APTITUDES.</w:t>
            </w:r>
          </w:p>
        </w:tc>
      </w:tr>
      <w:tr w:rsidR="00016146" w:rsidRPr="00BE36ED" w:rsidTr="00156CB4">
        <w:trPr>
          <w:trHeight w:hRule="exact" w:val="285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Honestidad.</w:t>
            </w:r>
          </w:p>
          <w:p w:rsidR="00016146" w:rsidRDefault="00016146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Ordenado.</w:t>
            </w:r>
          </w:p>
          <w:p w:rsidR="00016146" w:rsidRPr="00C25292" w:rsidRDefault="00016146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Responsable.</w:t>
            </w:r>
          </w:p>
          <w:p w:rsidR="00016146" w:rsidRPr="00C25292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Anticipación a cambios y problemas.</w:t>
            </w:r>
          </w:p>
          <w:p w:rsidR="00016146" w:rsidRPr="00C25292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Orientación a resultados.</w:t>
            </w:r>
          </w:p>
          <w:p w:rsidR="00016146" w:rsidRPr="00C25292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Percepción de prioridades.</w:t>
            </w:r>
          </w:p>
          <w:p w:rsidR="00016146" w:rsidRPr="00156CB4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Flexibilidad horaria.</w:t>
            </w:r>
          </w:p>
          <w:p w:rsidR="00016146" w:rsidRPr="00156CB4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Buen trato cotidiano.</w:t>
            </w:r>
          </w:p>
          <w:p w:rsidR="00016146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Habilidad manual.</w:t>
            </w:r>
          </w:p>
        </w:tc>
      </w:tr>
      <w:tr w:rsidR="00016146" w:rsidRPr="00BE36ED" w:rsidTr="00155DA6">
        <w:trPr>
          <w:trHeight w:hRule="exact" w:val="387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 xml:space="preserve">                                                                       </w:t>
            </w: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ORDEN  DE REPORTE</w:t>
            </w:r>
          </w:p>
        </w:tc>
      </w:tr>
      <w:tr w:rsidR="00016146" w:rsidRPr="006364BF" w:rsidTr="00155DA6">
        <w:trPr>
          <w:trHeight w:val="360"/>
          <w:jc w:val="center"/>
        </w:trPr>
        <w:tc>
          <w:tcPr>
            <w:tcW w:w="99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:rsidR="00016146" w:rsidRDefault="00016146" w:rsidP="00B40BBD">
            <w:pPr>
              <w:rPr>
                <w:lang w:val="es-AR"/>
              </w:rPr>
            </w:pPr>
          </w:p>
          <w:p w:rsidR="00016146" w:rsidRDefault="00D5503E" w:rsidP="00B40BBD">
            <w:pPr>
              <w:rPr>
                <w:lang w:val="es-AR"/>
              </w:rPr>
            </w:pPr>
            <w:r>
              <w:rPr>
                <w:lang w:val="es-AR"/>
              </w:rPr>
              <w:t>Reporta</w:t>
            </w:r>
            <w:r w:rsidR="00D07492">
              <w:rPr>
                <w:lang w:val="es-AR"/>
              </w:rPr>
              <w:t xml:space="preserve"> a Gerencia </w:t>
            </w:r>
            <w:r w:rsidR="00016146">
              <w:rPr>
                <w:lang w:val="es-AR"/>
              </w:rPr>
              <w:t>y a los distintos responsables de los sectores internos de la empresa que lo requieran.</w:t>
            </w: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Pr="00BE36ED" w:rsidRDefault="00016146" w:rsidP="00B40BBD">
            <w:pPr>
              <w:rPr>
                <w:lang w:val="es-AR"/>
              </w:rPr>
            </w:pPr>
          </w:p>
        </w:tc>
      </w:tr>
    </w:tbl>
    <w:p w:rsidR="00016146" w:rsidRPr="00BA39B0" w:rsidRDefault="00016146">
      <w:pPr>
        <w:rPr>
          <w:lang w:val="es-AR"/>
        </w:rPr>
      </w:pPr>
    </w:p>
    <w:sectPr w:rsidR="00016146" w:rsidRPr="00BA39B0" w:rsidSect="00AE0774">
      <w:headerReference w:type="even" r:id="rId7"/>
      <w:headerReference w:type="default" r:id="rId8"/>
      <w:headerReference w:type="first" r:id="rId9"/>
      <w:pgSz w:w="11907" w:h="16839"/>
      <w:pgMar w:top="1080" w:right="720" w:bottom="108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521D" w:rsidRDefault="0051521D" w:rsidP="00AE0774">
      <w:r>
        <w:separator/>
      </w:r>
    </w:p>
  </w:endnote>
  <w:endnote w:type="continuationSeparator" w:id="1">
    <w:p w:rsidR="0051521D" w:rsidRDefault="0051521D" w:rsidP="00AE07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521D" w:rsidRDefault="0051521D" w:rsidP="00AE0774">
      <w:r>
        <w:separator/>
      </w:r>
    </w:p>
  </w:footnote>
  <w:footnote w:type="continuationSeparator" w:id="1">
    <w:p w:rsidR="0051521D" w:rsidRDefault="0051521D" w:rsidP="00AE07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46" w:rsidRDefault="00C64A76">
    <w:pPr>
      <w:pStyle w:val="Encabezado"/>
    </w:pPr>
    <w:r w:rsidRPr="00C64A76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9" o:spid="_x0000_s2049" type="#_x0000_t75" style="position:absolute;margin-left:0;margin-top:0;width:523.05pt;height:382.25pt;z-index:-25165875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7488"/>
      <w:gridCol w:w="3209"/>
    </w:tblGrid>
    <w:tr w:rsidR="00016146">
      <w:tc>
        <w:tcPr>
          <w:tcW w:w="3500" w:type="pct"/>
          <w:tcBorders>
            <w:bottom w:val="single" w:sz="4" w:space="0" w:color="auto"/>
          </w:tcBorders>
          <w:vAlign w:val="bottom"/>
        </w:tcPr>
        <w:p w:rsidR="00016146" w:rsidRPr="00CF70FF" w:rsidRDefault="007E7434" w:rsidP="003B02DB">
          <w:pPr>
            <w:pStyle w:val="Encabezado"/>
            <w:rPr>
              <w:bCs/>
              <w:noProof/>
              <w:color w:val="181818"/>
              <w:sz w:val="24"/>
              <w:szCs w:val="24"/>
              <w:lang w:val="es-ES"/>
            </w:rPr>
          </w:pPr>
          <w:r w:rsidRPr="00CF70FF">
            <w:rPr>
              <w:b/>
              <w:bCs/>
              <w:color w:val="181818"/>
              <w:sz w:val="24"/>
              <w:szCs w:val="24"/>
              <w:lang w:val="es-ES"/>
            </w:rPr>
            <w:t xml:space="preserve">RHU-FOR-002 </w:t>
          </w:r>
          <w:r w:rsidR="00016146" w:rsidRPr="00CF70FF">
            <w:rPr>
              <w:b/>
              <w:bCs/>
              <w:color w:val="181818"/>
              <w:sz w:val="24"/>
              <w:szCs w:val="24"/>
              <w:lang w:val="es-ES"/>
            </w:rPr>
            <w:t>PERFIL DE PUESTO</w:t>
          </w:r>
        </w:p>
      </w:tc>
      <w:tc>
        <w:tcPr>
          <w:tcW w:w="1500" w:type="pct"/>
          <w:tcBorders>
            <w:bottom w:val="single" w:sz="4" w:space="0" w:color="BF8F00"/>
          </w:tcBorders>
          <w:shd w:val="clear" w:color="auto" w:fill="BF8F00"/>
          <w:vAlign w:val="bottom"/>
        </w:tcPr>
        <w:p w:rsidR="00016146" w:rsidRDefault="00016146" w:rsidP="003B02DB">
          <w:pPr>
            <w:pStyle w:val="Encabezado"/>
            <w:rPr>
              <w:color w:val="FFFFFF"/>
            </w:rPr>
          </w:pPr>
          <w:r>
            <w:rPr>
              <w:color w:val="FFFFFF"/>
            </w:rPr>
            <w:t>Grupo OAS</w:t>
          </w:r>
        </w:p>
      </w:tc>
    </w:tr>
  </w:tbl>
  <w:p w:rsidR="00016146" w:rsidRDefault="00C64A76">
    <w:pPr>
      <w:pStyle w:val="Encabezado"/>
    </w:pPr>
    <w:r w:rsidRPr="00C64A76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20" o:spid="_x0000_s2050" type="#_x0000_t75" style="position:absolute;margin-left:0;margin-top:0;width:523.05pt;height:382.25pt;z-index:-25165772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146" w:rsidRDefault="00C64A76">
    <w:pPr>
      <w:pStyle w:val="Encabezado"/>
    </w:pPr>
    <w:r w:rsidRPr="00C64A76"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8" o:spid="_x0000_s2051" type="#_x0000_t75" style="position:absolute;margin-left:0;margin-top:0;width:523.05pt;height:382.25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7.05pt;height:12.9pt;visibility:visible" o:bullet="t">
        <v:imagedata r:id="rId1" o:title=""/>
      </v:shape>
    </w:pict>
  </w:numPicBullet>
  <w:abstractNum w:abstractNumId="0">
    <w:nsid w:val="0B933E3B"/>
    <w:multiLevelType w:val="hybridMultilevel"/>
    <w:tmpl w:val="3A948CD6"/>
    <w:lvl w:ilvl="0" w:tplc="7B8C1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0F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161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4B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2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C8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1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988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A5E05E8"/>
    <w:multiLevelType w:val="hybridMultilevel"/>
    <w:tmpl w:val="FAA2E3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DB1090B"/>
    <w:multiLevelType w:val="hybridMultilevel"/>
    <w:tmpl w:val="30AA5E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792B67"/>
    <w:multiLevelType w:val="hybridMultilevel"/>
    <w:tmpl w:val="0FF68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A712F0"/>
    <w:multiLevelType w:val="hybridMultilevel"/>
    <w:tmpl w:val="458A1F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A802E7A"/>
    <w:multiLevelType w:val="hybridMultilevel"/>
    <w:tmpl w:val="C80AACE4"/>
    <w:lvl w:ilvl="0" w:tplc="A19E9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385FFA"/>
    <w:multiLevelType w:val="hybridMultilevel"/>
    <w:tmpl w:val="963E50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F65B27"/>
    <w:multiLevelType w:val="hybridMultilevel"/>
    <w:tmpl w:val="60EEDF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F4B505F"/>
    <w:multiLevelType w:val="hybridMultilevel"/>
    <w:tmpl w:val="4AE0D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9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attachedTemplate r:id="rId1"/>
  <w:stylePaneFormatFilter w:val="3F01"/>
  <w:defaultTabStop w:val="720"/>
  <w:hyphenationZone w:val="425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E36ED"/>
    <w:rsid w:val="00016146"/>
    <w:rsid w:val="00025296"/>
    <w:rsid w:val="00056454"/>
    <w:rsid w:val="00056F6E"/>
    <w:rsid w:val="0007257F"/>
    <w:rsid w:val="000811D2"/>
    <w:rsid w:val="000B1913"/>
    <w:rsid w:val="000D30EC"/>
    <w:rsid w:val="00102CFC"/>
    <w:rsid w:val="00103AF6"/>
    <w:rsid w:val="00111BC7"/>
    <w:rsid w:val="0011582B"/>
    <w:rsid w:val="00155DA6"/>
    <w:rsid w:val="00156CB4"/>
    <w:rsid w:val="0018018D"/>
    <w:rsid w:val="00212501"/>
    <w:rsid w:val="002235BD"/>
    <w:rsid w:val="00260AFF"/>
    <w:rsid w:val="002E3FDD"/>
    <w:rsid w:val="0034522D"/>
    <w:rsid w:val="003B02DB"/>
    <w:rsid w:val="003D19FB"/>
    <w:rsid w:val="003D1CDD"/>
    <w:rsid w:val="003E089B"/>
    <w:rsid w:val="00460701"/>
    <w:rsid w:val="0046081C"/>
    <w:rsid w:val="00460D5D"/>
    <w:rsid w:val="004807D0"/>
    <w:rsid w:val="004958E4"/>
    <w:rsid w:val="004A6F0C"/>
    <w:rsid w:val="004B6232"/>
    <w:rsid w:val="0051521D"/>
    <w:rsid w:val="005170EF"/>
    <w:rsid w:val="00566129"/>
    <w:rsid w:val="005665AE"/>
    <w:rsid w:val="005B6C94"/>
    <w:rsid w:val="005C4862"/>
    <w:rsid w:val="005D26B8"/>
    <w:rsid w:val="005D6EEE"/>
    <w:rsid w:val="005E397F"/>
    <w:rsid w:val="005E60BC"/>
    <w:rsid w:val="00611D1C"/>
    <w:rsid w:val="006364BF"/>
    <w:rsid w:val="0065762C"/>
    <w:rsid w:val="006902F5"/>
    <w:rsid w:val="006A7C3F"/>
    <w:rsid w:val="006C3B46"/>
    <w:rsid w:val="006D07D8"/>
    <w:rsid w:val="006E49F6"/>
    <w:rsid w:val="0071119A"/>
    <w:rsid w:val="00715DCB"/>
    <w:rsid w:val="00717CF1"/>
    <w:rsid w:val="00731ED0"/>
    <w:rsid w:val="00737998"/>
    <w:rsid w:val="00763AF4"/>
    <w:rsid w:val="00765EFD"/>
    <w:rsid w:val="00775D04"/>
    <w:rsid w:val="00795E3C"/>
    <w:rsid w:val="0079651B"/>
    <w:rsid w:val="007A70DF"/>
    <w:rsid w:val="007B6459"/>
    <w:rsid w:val="007E7434"/>
    <w:rsid w:val="007F0D1D"/>
    <w:rsid w:val="007F606F"/>
    <w:rsid w:val="007F6E26"/>
    <w:rsid w:val="0081147E"/>
    <w:rsid w:val="00816E14"/>
    <w:rsid w:val="00821F2A"/>
    <w:rsid w:val="008404B2"/>
    <w:rsid w:val="008674B6"/>
    <w:rsid w:val="008A18C2"/>
    <w:rsid w:val="008A6F6C"/>
    <w:rsid w:val="008B75DF"/>
    <w:rsid w:val="00904E8D"/>
    <w:rsid w:val="00917C35"/>
    <w:rsid w:val="009404CB"/>
    <w:rsid w:val="00955CAB"/>
    <w:rsid w:val="0096272D"/>
    <w:rsid w:val="00981792"/>
    <w:rsid w:val="00981B15"/>
    <w:rsid w:val="0099359D"/>
    <w:rsid w:val="009C74B2"/>
    <w:rsid w:val="009D046D"/>
    <w:rsid w:val="00A005E7"/>
    <w:rsid w:val="00A44D7C"/>
    <w:rsid w:val="00A97E79"/>
    <w:rsid w:val="00AB1E0B"/>
    <w:rsid w:val="00AE0774"/>
    <w:rsid w:val="00B00661"/>
    <w:rsid w:val="00B26955"/>
    <w:rsid w:val="00B40BBD"/>
    <w:rsid w:val="00B80FDA"/>
    <w:rsid w:val="00B86E40"/>
    <w:rsid w:val="00BA39B0"/>
    <w:rsid w:val="00BB0CC8"/>
    <w:rsid w:val="00BE06D3"/>
    <w:rsid w:val="00BE36ED"/>
    <w:rsid w:val="00C003A9"/>
    <w:rsid w:val="00C11936"/>
    <w:rsid w:val="00C17536"/>
    <w:rsid w:val="00C22F00"/>
    <w:rsid w:val="00C23EE8"/>
    <w:rsid w:val="00C25292"/>
    <w:rsid w:val="00C6125B"/>
    <w:rsid w:val="00C64A76"/>
    <w:rsid w:val="00C7686A"/>
    <w:rsid w:val="00C876A5"/>
    <w:rsid w:val="00C946ED"/>
    <w:rsid w:val="00CB04CF"/>
    <w:rsid w:val="00CE7F60"/>
    <w:rsid w:val="00CF70FF"/>
    <w:rsid w:val="00D07492"/>
    <w:rsid w:val="00D3575C"/>
    <w:rsid w:val="00D471A9"/>
    <w:rsid w:val="00D5503E"/>
    <w:rsid w:val="00D61260"/>
    <w:rsid w:val="00D6759F"/>
    <w:rsid w:val="00D93144"/>
    <w:rsid w:val="00DC5566"/>
    <w:rsid w:val="00DC5DF8"/>
    <w:rsid w:val="00DD463C"/>
    <w:rsid w:val="00E05480"/>
    <w:rsid w:val="00E1555F"/>
    <w:rsid w:val="00E177C3"/>
    <w:rsid w:val="00E37944"/>
    <w:rsid w:val="00E61DEF"/>
    <w:rsid w:val="00E75C25"/>
    <w:rsid w:val="00EC2072"/>
    <w:rsid w:val="00EF4BCC"/>
    <w:rsid w:val="00F33312"/>
    <w:rsid w:val="00F45786"/>
    <w:rsid w:val="00F7130F"/>
    <w:rsid w:val="00FA6152"/>
    <w:rsid w:val="00FD2F21"/>
    <w:rsid w:val="00FF7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005E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005E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A005E7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005E7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 w:cs="Times New Roman"/>
      <w:sz w:val="22"/>
      <w:szCs w:val="22"/>
      <w:lang w:val="es-E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\AppData\Roaming\Microsoft\Plantillas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form.dot</Template>
  <TotalTime>1</TotalTime>
  <Pages>1</Pages>
  <Words>588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Perfil de puesto</vt:lpstr>
    </vt:vector>
  </TitlesOfParts>
  <Company>GRUPO OAS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</dc:title>
  <dc:creator>GRUPO OAS</dc:creator>
  <cp:lastModifiedBy>smendicoa</cp:lastModifiedBy>
  <cp:revision>3</cp:revision>
  <cp:lastPrinted>2013-11-08T17:54:00Z</cp:lastPrinted>
  <dcterms:created xsi:type="dcterms:W3CDTF">2013-11-08T17:54:00Z</dcterms:created>
  <dcterms:modified xsi:type="dcterms:W3CDTF">2013-11-08T17:54:00Z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TC062562903082</vt:lpwstr>
  </property>
</Properties>
</file>