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2" w:type="dxa"/>
        <w:tblInd w:w="392" w:type="dxa"/>
        <w:tblBorders>
          <w:top w:val="double" w:sz="4" w:space="0" w:color="FFC000"/>
          <w:left w:val="double" w:sz="4" w:space="0" w:color="FFC000"/>
          <w:bottom w:val="double" w:sz="4" w:space="0" w:color="FFC000"/>
          <w:right w:val="double" w:sz="4" w:space="0" w:color="FFC000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10"/>
        <w:gridCol w:w="1300"/>
        <w:gridCol w:w="567"/>
        <w:gridCol w:w="630"/>
        <w:gridCol w:w="750"/>
        <w:gridCol w:w="746"/>
        <w:gridCol w:w="1843"/>
        <w:gridCol w:w="2976"/>
      </w:tblGrid>
      <w:tr w:rsidR="00915381" w:rsidTr="006D07D8">
        <w:trPr>
          <w:trHeight w:val="278"/>
        </w:trPr>
        <w:tc>
          <w:tcPr>
            <w:tcW w:w="9922" w:type="dxa"/>
            <w:gridSpan w:val="8"/>
            <w:tcBorders>
              <w:top w:val="double" w:sz="4" w:space="0" w:color="FFC000"/>
            </w:tcBorders>
            <w:shd w:val="clear" w:color="auto" w:fill="D9D9D9"/>
            <w:vAlign w:val="center"/>
          </w:tcPr>
          <w:p w:rsidR="00915381" w:rsidRPr="006D07D8" w:rsidRDefault="00E55EF2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E55EF2">
              <w:rPr>
                <w:noProof/>
                <w:lang w:val="es-AR" w:eastAsia="es-A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476.05pt;margin-top:57.85pt;width:81.95pt;height:40.95pt;z-index:251657728;mso-position-horizontal-relative:page;mso-position-vertical-relative:page" filled="f" stroked="f">
                  <v:textbox style="mso-next-textbox:#_x0000_s1029">
                    <w:txbxContent>
                      <w:p w:rsidR="00915381" w:rsidRDefault="00915381"/>
                    </w:txbxContent>
                  </v:textbox>
                  <w10:wrap anchorx="page" anchory="page"/>
                </v:shape>
              </w:pict>
            </w:r>
            <w:r w:rsidR="00915381" w:rsidRPr="006D07D8">
              <w:rPr>
                <w:b/>
                <w:sz w:val="18"/>
                <w:szCs w:val="18"/>
                <w:lang w:val="es-AR"/>
              </w:rPr>
              <w:t>Datos generales del puesto</w:t>
            </w:r>
          </w:p>
        </w:tc>
      </w:tr>
      <w:tr w:rsidR="00915381" w:rsidRPr="00B60A2B" w:rsidTr="006D07D8">
        <w:trPr>
          <w:trHeight w:val="371"/>
        </w:trPr>
        <w:tc>
          <w:tcPr>
            <w:tcW w:w="1110" w:type="dxa"/>
            <w:vAlign w:val="center"/>
          </w:tcPr>
          <w:p w:rsidR="00915381" w:rsidRPr="006D07D8" w:rsidRDefault="00915381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Puesto</w:t>
            </w:r>
          </w:p>
        </w:tc>
        <w:tc>
          <w:tcPr>
            <w:tcW w:w="8812" w:type="dxa"/>
            <w:gridSpan w:val="7"/>
            <w:vAlign w:val="center"/>
          </w:tcPr>
          <w:p w:rsidR="00915381" w:rsidRPr="006D07D8" w:rsidRDefault="00A459DE" w:rsidP="000760E5">
            <w:pPr>
              <w:rPr>
                <w:b/>
                <w:color w:val="585858"/>
                <w:lang w:val="es-AR"/>
              </w:rPr>
            </w:pPr>
            <w:r>
              <w:rPr>
                <w:b/>
                <w:color w:val="585858"/>
                <w:lang w:val="es-AR"/>
              </w:rPr>
              <w:t xml:space="preserve"> </w:t>
            </w:r>
            <w:r w:rsidR="008A5579">
              <w:rPr>
                <w:b/>
                <w:color w:val="585858"/>
                <w:lang w:val="es-AR"/>
              </w:rPr>
              <w:t xml:space="preserve">Responsable </w:t>
            </w:r>
            <w:r w:rsidR="000760E5">
              <w:rPr>
                <w:b/>
                <w:color w:val="585858"/>
                <w:lang w:val="es-AR"/>
              </w:rPr>
              <w:t xml:space="preserve">Administrativo </w:t>
            </w:r>
            <w:r w:rsidR="00915381">
              <w:rPr>
                <w:b/>
                <w:color w:val="585858"/>
                <w:lang w:val="es-AR"/>
              </w:rPr>
              <w:t xml:space="preserve"> De </w:t>
            </w:r>
            <w:r w:rsidR="008A5579">
              <w:rPr>
                <w:b/>
                <w:color w:val="585858"/>
                <w:lang w:val="es-AR"/>
              </w:rPr>
              <w:t>Mantenimiento</w:t>
            </w:r>
            <w:r w:rsidR="00A65261">
              <w:rPr>
                <w:b/>
                <w:color w:val="585858"/>
                <w:lang w:val="es-AR"/>
              </w:rPr>
              <w:t>- Pañol</w:t>
            </w:r>
          </w:p>
        </w:tc>
      </w:tr>
      <w:tr w:rsidR="00915381" w:rsidTr="006D07D8">
        <w:trPr>
          <w:trHeight w:val="371"/>
        </w:trPr>
        <w:tc>
          <w:tcPr>
            <w:tcW w:w="2410" w:type="dxa"/>
            <w:gridSpan w:val="2"/>
            <w:vAlign w:val="center"/>
          </w:tcPr>
          <w:p w:rsidR="00915381" w:rsidRPr="006D07D8" w:rsidRDefault="00915381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Sector o departamento</w:t>
            </w:r>
          </w:p>
        </w:tc>
        <w:tc>
          <w:tcPr>
            <w:tcW w:w="7512" w:type="dxa"/>
            <w:gridSpan w:val="6"/>
            <w:vAlign w:val="center"/>
          </w:tcPr>
          <w:p w:rsidR="00915381" w:rsidRPr="006D07D8" w:rsidRDefault="008A5579" w:rsidP="008A5579">
            <w:pPr>
              <w:rPr>
                <w:lang w:val="es-AR"/>
              </w:rPr>
            </w:pPr>
            <w:r>
              <w:rPr>
                <w:lang w:val="es-AR"/>
              </w:rPr>
              <w:t>Mantenimiento</w:t>
            </w:r>
            <w:r w:rsidR="00915381">
              <w:rPr>
                <w:lang w:val="es-AR"/>
              </w:rPr>
              <w:t>.</w:t>
            </w:r>
          </w:p>
        </w:tc>
      </w:tr>
      <w:tr w:rsidR="00915381" w:rsidTr="006D07D8">
        <w:trPr>
          <w:trHeight w:val="371"/>
        </w:trPr>
        <w:tc>
          <w:tcPr>
            <w:tcW w:w="2977" w:type="dxa"/>
            <w:gridSpan w:val="3"/>
            <w:tcBorders>
              <w:bottom w:val="double" w:sz="4" w:space="0" w:color="FFC000"/>
            </w:tcBorders>
            <w:vAlign w:val="center"/>
          </w:tcPr>
          <w:p w:rsidR="00915381" w:rsidRPr="006D07D8" w:rsidRDefault="00915381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Fecha de creación del puesto</w:t>
            </w:r>
          </w:p>
        </w:tc>
        <w:tc>
          <w:tcPr>
            <w:tcW w:w="630" w:type="dxa"/>
            <w:tcBorders>
              <w:bottom w:val="double" w:sz="4" w:space="0" w:color="FFC000"/>
            </w:tcBorders>
            <w:vAlign w:val="center"/>
          </w:tcPr>
          <w:p w:rsidR="00915381" w:rsidRPr="006D07D8" w:rsidRDefault="00915381" w:rsidP="006D07D8">
            <w:pPr>
              <w:jc w:val="center"/>
              <w:rPr>
                <w:lang w:val="es-AR"/>
              </w:rPr>
            </w:pPr>
            <w:r w:rsidRPr="006D07D8">
              <w:rPr>
                <w:lang w:val="es-AR"/>
              </w:rPr>
              <w:t>01</w:t>
            </w:r>
          </w:p>
        </w:tc>
        <w:tc>
          <w:tcPr>
            <w:tcW w:w="750" w:type="dxa"/>
            <w:tcBorders>
              <w:bottom w:val="double" w:sz="4" w:space="0" w:color="FFC000"/>
            </w:tcBorders>
            <w:vAlign w:val="center"/>
          </w:tcPr>
          <w:p w:rsidR="00915381" w:rsidRPr="006D07D8" w:rsidRDefault="00915381" w:rsidP="006D07D8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09</w:t>
            </w:r>
          </w:p>
        </w:tc>
        <w:tc>
          <w:tcPr>
            <w:tcW w:w="746" w:type="dxa"/>
            <w:tcBorders>
              <w:bottom w:val="double" w:sz="4" w:space="0" w:color="FFC000"/>
            </w:tcBorders>
            <w:vAlign w:val="center"/>
          </w:tcPr>
          <w:p w:rsidR="00915381" w:rsidRPr="006D07D8" w:rsidRDefault="00915381" w:rsidP="006D07D8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2011</w:t>
            </w:r>
          </w:p>
        </w:tc>
        <w:tc>
          <w:tcPr>
            <w:tcW w:w="1843" w:type="dxa"/>
            <w:tcBorders>
              <w:bottom w:val="double" w:sz="4" w:space="0" w:color="FFC000"/>
            </w:tcBorders>
            <w:vAlign w:val="center"/>
          </w:tcPr>
          <w:p w:rsidR="00915381" w:rsidRPr="006D07D8" w:rsidRDefault="00915381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Aprobado por</w:t>
            </w:r>
          </w:p>
        </w:tc>
        <w:tc>
          <w:tcPr>
            <w:tcW w:w="2976" w:type="dxa"/>
            <w:tcBorders>
              <w:bottom w:val="double" w:sz="4" w:space="0" w:color="FFC000"/>
            </w:tcBorders>
            <w:vAlign w:val="center"/>
          </w:tcPr>
          <w:p w:rsidR="00915381" w:rsidRPr="006D07D8" w:rsidRDefault="00915381" w:rsidP="00056F6E">
            <w:pPr>
              <w:rPr>
                <w:lang w:val="es-AR"/>
              </w:rPr>
            </w:pPr>
            <w:r w:rsidRPr="006D07D8">
              <w:rPr>
                <w:lang w:val="es-AR"/>
              </w:rPr>
              <w:t>Gerencia</w:t>
            </w:r>
          </w:p>
        </w:tc>
      </w:tr>
    </w:tbl>
    <w:p w:rsidR="00915381" w:rsidRDefault="00915381" w:rsidP="00056F6E">
      <w:pPr>
        <w:rPr>
          <w:lang w:val="es-AR"/>
        </w:rPr>
      </w:pPr>
    </w:p>
    <w:tbl>
      <w:tblPr>
        <w:tblW w:w="0" w:type="auto"/>
        <w:tblInd w:w="392" w:type="dxa"/>
        <w:tblBorders>
          <w:top w:val="double" w:sz="4" w:space="0" w:color="D9D9D9"/>
          <w:left w:val="double" w:sz="4" w:space="0" w:color="D9D9D9"/>
          <w:bottom w:val="double" w:sz="4" w:space="0" w:color="D9D9D9"/>
          <w:right w:val="double" w:sz="4" w:space="0" w:color="D9D9D9"/>
          <w:insideH w:val="single" w:sz="4" w:space="0" w:color="auto"/>
          <w:insideV w:val="single" w:sz="4" w:space="0" w:color="auto"/>
        </w:tblBorders>
        <w:tblLook w:val="00A0"/>
      </w:tblPr>
      <w:tblGrid>
        <w:gridCol w:w="2415"/>
        <w:gridCol w:w="2830"/>
        <w:gridCol w:w="2268"/>
        <w:gridCol w:w="2414"/>
      </w:tblGrid>
      <w:tr w:rsidR="00915381" w:rsidTr="006D07D8">
        <w:trPr>
          <w:trHeight w:val="254"/>
        </w:trPr>
        <w:tc>
          <w:tcPr>
            <w:tcW w:w="9927" w:type="dxa"/>
            <w:gridSpan w:val="4"/>
            <w:tcBorders>
              <w:top w:val="double" w:sz="4" w:space="0" w:color="D9D9D9"/>
            </w:tcBorders>
            <w:shd w:val="clear" w:color="auto" w:fill="D9D9D9"/>
            <w:vAlign w:val="center"/>
          </w:tcPr>
          <w:p w:rsidR="00915381" w:rsidRPr="006D07D8" w:rsidRDefault="00915381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Datos adicionales y optativos</w:t>
            </w:r>
          </w:p>
        </w:tc>
      </w:tr>
      <w:tr w:rsidR="00915381" w:rsidTr="006D07D8">
        <w:trPr>
          <w:trHeight w:val="273"/>
        </w:trPr>
        <w:tc>
          <w:tcPr>
            <w:tcW w:w="2415" w:type="dxa"/>
            <w:shd w:val="clear" w:color="auto" w:fill="FFC000"/>
          </w:tcPr>
          <w:p w:rsidR="00915381" w:rsidRPr="006D07D8" w:rsidRDefault="00915381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Tipo de contratación</w:t>
            </w:r>
          </w:p>
        </w:tc>
        <w:tc>
          <w:tcPr>
            <w:tcW w:w="2830" w:type="dxa"/>
            <w:shd w:val="clear" w:color="auto" w:fill="FFC000"/>
          </w:tcPr>
          <w:p w:rsidR="00915381" w:rsidRPr="006D07D8" w:rsidRDefault="00915381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Horarios  y diagrama</w:t>
            </w:r>
          </w:p>
        </w:tc>
        <w:tc>
          <w:tcPr>
            <w:tcW w:w="2268" w:type="dxa"/>
            <w:shd w:val="clear" w:color="auto" w:fill="FFC000"/>
          </w:tcPr>
          <w:p w:rsidR="00915381" w:rsidRPr="006D07D8" w:rsidRDefault="00915381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Convenio Colectivo</w:t>
            </w:r>
          </w:p>
        </w:tc>
        <w:tc>
          <w:tcPr>
            <w:tcW w:w="2414" w:type="dxa"/>
            <w:shd w:val="clear" w:color="auto" w:fill="FFC000"/>
          </w:tcPr>
          <w:p w:rsidR="00915381" w:rsidRPr="006D07D8" w:rsidRDefault="00915381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Categoría asignada</w:t>
            </w:r>
          </w:p>
        </w:tc>
      </w:tr>
      <w:tr w:rsidR="00915381" w:rsidTr="006D07D8">
        <w:trPr>
          <w:trHeight w:val="1697"/>
        </w:trPr>
        <w:tc>
          <w:tcPr>
            <w:tcW w:w="2415" w:type="dxa"/>
          </w:tcPr>
          <w:p w:rsidR="00915381" w:rsidRPr="006D07D8" w:rsidRDefault="00915381" w:rsidP="003D1CDD">
            <w:pPr>
              <w:rPr>
                <w:b/>
                <w:sz w:val="18"/>
                <w:szCs w:val="18"/>
                <w:lang w:val="es-AR"/>
              </w:rPr>
            </w:pPr>
          </w:p>
          <w:p w:rsidR="00915381" w:rsidRPr="006D07D8" w:rsidRDefault="00915381" w:rsidP="003D1CDD">
            <w:pPr>
              <w:rPr>
                <w:lang w:val="es-AR"/>
              </w:rPr>
            </w:pPr>
            <w:r>
              <w:rPr>
                <w:lang w:val="es-AR"/>
              </w:rPr>
              <w:t xml:space="preserve">Permanente                 </w:t>
            </w:r>
          </w:p>
          <w:p w:rsidR="00915381" w:rsidRPr="006D07D8" w:rsidRDefault="00915381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</w:t>
            </w:r>
          </w:p>
          <w:p w:rsidR="00915381" w:rsidRPr="006D07D8" w:rsidRDefault="00915381" w:rsidP="003D1CDD">
            <w:pPr>
              <w:rPr>
                <w:lang w:val="es-AR"/>
              </w:rPr>
            </w:pPr>
            <w:r>
              <w:rPr>
                <w:lang w:val="es-AR"/>
              </w:rPr>
              <w:t xml:space="preserve">Eventual  </w:t>
            </w:r>
          </w:p>
          <w:p w:rsidR="00915381" w:rsidRPr="006D07D8" w:rsidRDefault="00915381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 </w:t>
            </w:r>
          </w:p>
          <w:p w:rsidR="00915381" w:rsidRPr="006D07D8" w:rsidRDefault="00915381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>Externo</w:t>
            </w:r>
            <w:r w:rsidR="008A5579">
              <w:rPr>
                <w:lang w:val="es-AR"/>
              </w:rPr>
              <w:t xml:space="preserve">                X</w:t>
            </w:r>
            <w:r w:rsidRPr="006D07D8">
              <w:rPr>
                <w:lang w:val="es-AR"/>
              </w:rPr>
              <w:t xml:space="preserve">           </w:t>
            </w:r>
          </w:p>
          <w:p w:rsidR="00915381" w:rsidRPr="006D07D8" w:rsidRDefault="00915381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</w:t>
            </w:r>
          </w:p>
          <w:p w:rsidR="00915381" w:rsidRPr="006D07D8" w:rsidRDefault="00915381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>Otra</w:t>
            </w:r>
            <w:r>
              <w:rPr>
                <w:lang w:val="es-AR"/>
              </w:rPr>
              <w:t xml:space="preserve">                    </w:t>
            </w:r>
          </w:p>
          <w:p w:rsidR="00915381" w:rsidRPr="006D07D8" w:rsidRDefault="00915381" w:rsidP="003D1CDD">
            <w:pPr>
              <w:rPr>
                <w:lang w:val="es-AR"/>
              </w:rPr>
            </w:pPr>
          </w:p>
        </w:tc>
        <w:tc>
          <w:tcPr>
            <w:tcW w:w="2830" w:type="dxa"/>
          </w:tcPr>
          <w:p w:rsidR="00915381" w:rsidRDefault="00915381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915381" w:rsidRPr="00A308D1" w:rsidRDefault="00915381" w:rsidP="00155DA6">
            <w:pPr>
              <w:rPr>
                <w:lang w:val="es-AR"/>
              </w:rPr>
            </w:pPr>
            <w:r w:rsidRPr="00A308D1">
              <w:rPr>
                <w:lang w:val="es-AR"/>
              </w:rPr>
              <w:t>De lunes a viernes de 8:00 a 18:00</w:t>
            </w:r>
          </w:p>
          <w:p w:rsidR="00915381" w:rsidRPr="00A308D1" w:rsidRDefault="00915381" w:rsidP="00155DA6">
            <w:pPr>
              <w:rPr>
                <w:lang w:val="es-AR"/>
              </w:rPr>
            </w:pPr>
          </w:p>
          <w:p w:rsidR="00915381" w:rsidRPr="00A308D1" w:rsidRDefault="00915381" w:rsidP="00155DA6">
            <w:pPr>
              <w:rPr>
                <w:lang w:val="es-AR"/>
              </w:rPr>
            </w:pPr>
            <w:r w:rsidRPr="00A308D1">
              <w:rPr>
                <w:lang w:val="es-AR"/>
              </w:rPr>
              <w:t>A disponibilidad de la compañía, según se lo requiera.</w:t>
            </w:r>
          </w:p>
          <w:p w:rsidR="00915381" w:rsidRPr="006D07D8" w:rsidRDefault="00915381" w:rsidP="00155DA6">
            <w:pPr>
              <w:rPr>
                <w:sz w:val="18"/>
                <w:szCs w:val="18"/>
                <w:lang w:val="es-AR"/>
              </w:rPr>
            </w:pPr>
          </w:p>
        </w:tc>
        <w:tc>
          <w:tcPr>
            <w:tcW w:w="2268" w:type="dxa"/>
          </w:tcPr>
          <w:p w:rsidR="00915381" w:rsidRPr="006D07D8" w:rsidRDefault="00915381" w:rsidP="00F7130F">
            <w:pPr>
              <w:rPr>
                <w:sz w:val="18"/>
                <w:szCs w:val="18"/>
                <w:lang w:val="es-AR"/>
              </w:rPr>
            </w:pPr>
          </w:p>
          <w:p w:rsidR="00915381" w:rsidRPr="006D07D8" w:rsidRDefault="00915381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privados </w:t>
            </w:r>
            <w:r>
              <w:rPr>
                <w:sz w:val="18"/>
                <w:szCs w:val="18"/>
                <w:lang w:val="es-AR"/>
              </w:rPr>
              <w:t xml:space="preserve">   </w:t>
            </w:r>
          </w:p>
          <w:p w:rsidR="00915381" w:rsidRPr="006D07D8" w:rsidRDefault="00915381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jerárquicos </w:t>
            </w:r>
          </w:p>
          <w:p w:rsidR="00915381" w:rsidRPr="006D07D8" w:rsidRDefault="00915381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UOCRA</w:t>
            </w:r>
            <w:r>
              <w:rPr>
                <w:sz w:val="18"/>
                <w:szCs w:val="18"/>
                <w:lang w:val="es-AR"/>
              </w:rPr>
              <w:t xml:space="preserve">             </w:t>
            </w:r>
          </w:p>
          <w:p w:rsidR="00915381" w:rsidRPr="006D07D8" w:rsidRDefault="00915381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UATRE        </w:t>
            </w:r>
          </w:p>
          <w:p w:rsidR="00915381" w:rsidRPr="006D07D8" w:rsidRDefault="00915381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Autónomo</w:t>
            </w:r>
            <w:r>
              <w:rPr>
                <w:sz w:val="18"/>
                <w:szCs w:val="18"/>
                <w:lang w:val="es-AR"/>
              </w:rPr>
              <w:t xml:space="preserve">               </w:t>
            </w:r>
          </w:p>
          <w:p w:rsidR="00915381" w:rsidRPr="006D07D8" w:rsidRDefault="00915381" w:rsidP="00F45786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Otro</w:t>
            </w:r>
            <w:r w:rsidR="008A5579">
              <w:rPr>
                <w:sz w:val="18"/>
                <w:szCs w:val="18"/>
                <w:lang w:val="es-AR"/>
              </w:rPr>
              <w:t xml:space="preserve"> </w:t>
            </w:r>
            <w:r w:rsidR="00626553">
              <w:rPr>
                <w:sz w:val="18"/>
                <w:szCs w:val="18"/>
                <w:lang w:val="es-AR"/>
              </w:rPr>
              <w:t xml:space="preserve">      X</w:t>
            </w:r>
          </w:p>
          <w:p w:rsidR="00915381" w:rsidRPr="006D07D8" w:rsidRDefault="00915381" w:rsidP="00F7130F">
            <w:pPr>
              <w:rPr>
                <w:lang w:val="es-AR"/>
              </w:rPr>
            </w:pPr>
          </w:p>
        </w:tc>
        <w:tc>
          <w:tcPr>
            <w:tcW w:w="2414" w:type="dxa"/>
          </w:tcPr>
          <w:p w:rsidR="00915381" w:rsidRPr="006D07D8" w:rsidRDefault="00915381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</w:p>
          <w:p w:rsidR="00915381" w:rsidRPr="006D07D8" w:rsidRDefault="00915381" w:rsidP="008A5579">
            <w:pPr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 xml:space="preserve">Asistente de </w:t>
            </w:r>
            <w:r w:rsidR="008A5579">
              <w:rPr>
                <w:sz w:val="18"/>
                <w:szCs w:val="18"/>
                <w:lang w:val="es-AR"/>
              </w:rPr>
              <w:t>Mantenimiento</w:t>
            </w:r>
            <w:r>
              <w:rPr>
                <w:sz w:val="18"/>
                <w:szCs w:val="18"/>
                <w:lang w:val="es-AR"/>
              </w:rPr>
              <w:t>.</w:t>
            </w:r>
          </w:p>
        </w:tc>
      </w:tr>
      <w:tr w:rsidR="00915381" w:rsidTr="00626553">
        <w:trPr>
          <w:trHeight w:val="503"/>
        </w:trPr>
        <w:tc>
          <w:tcPr>
            <w:tcW w:w="2415" w:type="dxa"/>
            <w:shd w:val="clear" w:color="auto" w:fill="FFC000"/>
          </w:tcPr>
          <w:p w:rsidR="00915381" w:rsidRPr="006D07D8" w:rsidRDefault="00915381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Lugares de trabajo</w:t>
            </w:r>
          </w:p>
        </w:tc>
        <w:tc>
          <w:tcPr>
            <w:tcW w:w="2830" w:type="dxa"/>
            <w:shd w:val="clear" w:color="auto" w:fill="FFC000"/>
          </w:tcPr>
          <w:p w:rsidR="00915381" w:rsidRPr="006D07D8" w:rsidRDefault="00915381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Recursos adicionales</w:t>
            </w:r>
          </w:p>
        </w:tc>
        <w:tc>
          <w:tcPr>
            <w:tcW w:w="4682" w:type="dxa"/>
            <w:gridSpan w:val="2"/>
            <w:shd w:val="clear" w:color="auto" w:fill="FFC000"/>
          </w:tcPr>
          <w:p w:rsidR="00915381" w:rsidRPr="006D07D8" w:rsidRDefault="00915381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Observaciones generales</w:t>
            </w:r>
          </w:p>
        </w:tc>
      </w:tr>
      <w:tr w:rsidR="00915381" w:rsidRPr="00B60A2B" w:rsidTr="00626553">
        <w:trPr>
          <w:trHeight w:val="1571"/>
        </w:trPr>
        <w:tc>
          <w:tcPr>
            <w:tcW w:w="2415" w:type="dxa"/>
            <w:tcBorders>
              <w:bottom w:val="double" w:sz="4" w:space="0" w:color="D9D9D9"/>
            </w:tcBorders>
          </w:tcPr>
          <w:p w:rsidR="00915381" w:rsidRPr="006D07D8" w:rsidRDefault="00915381" w:rsidP="00E05480">
            <w:pPr>
              <w:rPr>
                <w:lang w:val="es-AR"/>
              </w:rPr>
            </w:pPr>
          </w:p>
          <w:p w:rsidR="00915381" w:rsidRPr="006D07D8" w:rsidRDefault="008A5579" w:rsidP="008A5579">
            <w:pPr>
              <w:rPr>
                <w:b/>
                <w:lang w:val="es-AR"/>
              </w:rPr>
            </w:pPr>
            <w:r>
              <w:rPr>
                <w:lang w:val="es-AR"/>
              </w:rPr>
              <w:t>Base Operativa Neuquén</w:t>
            </w:r>
            <w:r w:rsidR="00915381">
              <w:rPr>
                <w:lang w:val="es-AR"/>
              </w:rPr>
              <w:t>, con posibilidad de asistir ante la necesidad donde se lo requiera.</w:t>
            </w:r>
          </w:p>
        </w:tc>
        <w:tc>
          <w:tcPr>
            <w:tcW w:w="2830" w:type="dxa"/>
            <w:tcBorders>
              <w:bottom w:val="double" w:sz="4" w:space="0" w:color="D9D9D9"/>
            </w:tcBorders>
          </w:tcPr>
          <w:p w:rsidR="00915381" w:rsidRPr="006D07D8" w:rsidRDefault="00915381" w:rsidP="00E05480">
            <w:pPr>
              <w:rPr>
                <w:b/>
                <w:sz w:val="18"/>
                <w:szCs w:val="18"/>
                <w:lang w:val="es-AR"/>
              </w:rPr>
            </w:pPr>
          </w:p>
          <w:p w:rsidR="00915381" w:rsidRPr="001E5338" w:rsidRDefault="00626553" w:rsidP="00A308D1">
            <w:pPr>
              <w:pStyle w:val="Prrafodelista"/>
              <w:tabs>
                <w:tab w:val="center" w:pos="1463"/>
              </w:tabs>
              <w:ind w:left="0"/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No aplica</w:t>
            </w:r>
          </w:p>
        </w:tc>
        <w:tc>
          <w:tcPr>
            <w:tcW w:w="4682" w:type="dxa"/>
            <w:gridSpan w:val="2"/>
            <w:tcBorders>
              <w:bottom w:val="double" w:sz="4" w:space="0" w:color="D9D9D9"/>
            </w:tcBorders>
          </w:tcPr>
          <w:p w:rsidR="00915381" w:rsidRPr="006D07D8" w:rsidRDefault="00915381" w:rsidP="00E05480">
            <w:pPr>
              <w:rPr>
                <w:b/>
                <w:sz w:val="18"/>
                <w:szCs w:val="18"/>
                <w:lang w:val="es-AR"/>
              </w:rPr>
            </w:pPr>
          </w:p>
          <w:p w:rsidR="00915381" w:rsidRPr="00CB1515" w:rsidRDefault="002071A4" w:rsidP="00E05480">
            <w:p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 xml:space="preserve">         </w:t>
            </w:r>
            <w:r w:rsidR="00915381" w:rsidRPr="00CB1515">
              <w:rPr>
                <w:sz w:val="18"/>
                <w:szCs w:val="18"/>
                <w:lang w:val="es-AR"/>
              </w:rPr>
              <w:t>Se</w:t>
            </w:r>
            <w:r w:rsidR="00915381">
              <w:rPr>
                <w:sz w:val="18"/>
                <w:szCs w:val="18"/>
                <w:lang w:val="es-AR"/>
              </w:rPr>
              <w:t xml:space="preserve"> pactan condiciones particulares en contrato.</w:t>
            </w:r>
          </w:p>
        </w:tc>
      </w:tr>
    </w:tbl>
    <w:p w:rsidR="00915381" w:rsidRPr="00056F6E" w:rsidRDefault="00915381" w:rsidP="00056F6E">
      <w:pPr>
        <w:rPr>
          <w:lang w:val="es-AR"/>
        </w:rPr>
      </w:pPr>
    </w:p>
    <w:tbl>
      <w:tblPr>
        <w:tblW w:w="0" w:type="auto"/>
        <w:jc w:val="center"/>
        <w:tblInd w:w="91" w:type="dxa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/>
      </w:tblPr>
      <w:tblGrid>
        <w:gridCol w:w="9989"/>
      </w:tblGrid>
      <w:tr w:rsidR="00915381" w:rsidTr="002E3FDD">
        <w:trPr>
          <w:trHeight w:val="288"/>
          <w:jc w:val="center"/>
        </w:trPr>
        <w:tc>
          <w:tcPr>
            <w:tcW w:w="9989" w:type="dxa"/>
            <w:tcBorders>
              <w:top w:val="double" w:sz="4" w:space="0" w:color="FFC00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FFC000"/>
            <w:vAlign w:val="center"/>
          </w:tcPr>
          <w:p w:rsidR="00915381" w:rsidRDefault="00915381" w:rsidP="008B75DF">
            <w:pPr>
              <w:pStyle w:val="Ttulo2"/>
              <w:jc w:val="center"/>
            </w:pPr>
            <w:r>
              <w:t>Objetivo del puesto</w:t>
            </w:r>
          </w:p>
        </w:tc>
      </w:tr>
      <w:tr w:rsidR="00915381" w:rsidRPr="00054E35" w:rsidTr="00626553">
        <w:trPr>
          <w:trHeight w:val="846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</w:tcPr>
          <w:p w:rsidR="00915381" w:rsidRPr="00BE36ED" w:rsidRDefault="008A5579" w:rsidP="008A5579">
            <w:pPr>
              <w:pStyle w:val="Text"/>
              <w:rPr>
                <w:lang w:val="es-AR"/>
              </w:rPr>
            </w:pPr>
            <w:r>
              <w:rPr>
                <w:lang w:val="es-AR"/>
              </w:rPr>
              <w:t xml:space="preserve">Realiza el seguimiento y control de las unidades vehiculares de la compañía. Administrador de </w:t>
            </w:r>
            <w:r w:rsidR="00134B45">
              <w:rPr>
                <w:lang w:val="es-AR"/>
              </w:rPr>
              <w:t>Almacenes</w:t>
            </w:r>
            <w:r>
              <w:rPr>
                <w:lang w:val="es-AR"/>
              </w:rPr>
              <w:t xml:space="preserve">. Reportes de tareas asignadas por el Gerente de Mantenimiento al personal de dicha </w:t>
            </w:r>
            <w:r w:rsidR="00134B45">
              <w:rPr>
                <w:lang w:val="es-AR"/>
              </w:rPr>
              <w:t>área</w:t>
            </w:r>
            <w:r w:rsidR="00915381">
              <w:rPr>
                <w:lang w:val="es-AR"/>
              </w:rPr>
              <w:t>.</w:t>
            </w:r>
            <w:r w:rsidR="00B0056B">
              <w:rPr>
                <w:lang w:val="es-AR"/>
              </w:rPr>
              <w:t xml:space="preserve"> Proyectista de equipamiento.</w:t>
            </w:r>
          </w:p>
        </w:tc>
      </w:tr>
      <w:tr w:rsidR="00915381" w:rsidRPr="008A5579" w:rsidTr="00626553">
        <w:trPr>
          <w:trHeight w:val="377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E6E6E6"/>
            <w:vAlign w:val="center"/>
          </w:tcPr>
          <w:p w:rsidR="00915381" w:rsidRPr="008A5579" w:rsidRDefault="00915381" w:rsidP="008B75DF">
            <w:pPr>
              <w:pStyle w:val="Ttulo2"/>
              <w:jc w:val="center"/>
              <w:rPr>
                <w:lang w:val="es-AR"/>
              </w:rPr>
            </w:pPr>
            <w:r w:rsidRPr="008A5579">
              <w:rPr>
                <w:lang w:val="es-AR"/>
              </w:rPr>
              <w:t>Principales funciones y tareas</w:t>
            </w:r>
          </w:p>
        </w:tc>
      </w:tr>
      <w:tr w:rsidR="00915381" w:rsidRPr="00B60A2B" w:rsidTr="00E51BAA">
        <w:trPr>
          <w:trHeight w:val="7325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double" w:sz="4" w:space="0" w:color="FFC000"/>
              <w:right w:val="double" w:sz="4" w:space="0" w:color="FFC000"/>
            </w:tcBorders>
          </w:tcPr>
          <w:p w:rsidR="00915381" w:rsidRPr="002071A4" w:rsidRDefault="00A459DE" w:rsidP="002071A4">
            <w:pPr>
              <w:pStyle w:val="RequirementsList"/>
              <w:numPr>
                <w:ilvl w:val="0"/>
                <w:numId w:val="8"/>
              </w:numPr>
              <w:rPr>
                <w:lang w:val="es-AR"/>
              </w:rPr>
            </w:pPr>
            <w:r w:rsidRPr="00BD18FE">
              <w:rPr>
                <w:rFonts w:ascii="Arial" w:hAnsi="Arial" w:cs="Arial"/>
                <w:lang w:val="es-AR" w:eastAsia="es-AR"/>
              </w:rPr>
              <w:lastRenderedPageBreak/>
              <w:t>Conocer y aplicar las políticas y documentos de Gestión del SGI</w:t>
            </w:r>
            <w:r>
              <w:rPr>
                <w:lang w:val="es-AR"/>
              </w:rPr>
              <w:t xml:space="preserve"> </w:t>
            </w:r>
          </w:p>
          <w:p w:rsidR="00A459DE" w:rsidRDefault="00915381" w:rsidP="00A459DE">
            <w:pPr>
              <w:pStyle w:val="RequirementsList"/>
              <w:numPr>
                <w:ilvl w:val="0"/>
                <w:numId w:val="6"/>
              </w:numPr>
              <w:rPr>
                <w:lang w:val="es-AR"/>
              </w:rPr>
            </w:pPr>
            <w:r>
              <w:rPr>
                <w:lang w:val="es-AR"/>
              </w:rPr>
              <w:t>Contribuir en la implementación y mantenimiento del SGI, de acuerdo a las responsabilidades que se le atribuyan en la documentación de dicho sistema.</w:t>
            </w:r>
          </w:p>
          <w:p w:rsidR="00A459DE" w:rsidRPr="00A459DE" w:rsidRDefault="00A459DE" w:rsidP="00A459DE">
            <w:pPr>
              <w:pStyle w:val="RequirementsList"/>
              <w:numPr>
                <w:ilvl w:val="0"/>
                <w:numId w:val="6"/>
              </w:numPr>
              <w:rPr>
                <w:lang w:val="es-AR"/>
              </w:rPr>
            </w:pPr>
            <w:r w:rsidRPr="00A459DE">
              <w:rPr>
                <w:rFonts w:ascii="Arial" w:hAnsi="Arial" w:cs="Arial"/>
                <w:lang w:val="es-AR" w:eastAsia="es-AR"/>
              </w:rPr>
              <w:t>Relevar los indicadores para dar seguimiento a los procesos y a los objetivos alineados al SGI de su sector</w:t>
            </w:r>
            <w:r>
              <w:rPr>
                <w:rFonts w:ascii="Arial" w:hAnsi="Arial" w:cs="Arial"/>
                <w:lang w:val="es-AR" w:eastAsia="es-AR"/>
              </w:rPr>
              <w:t>.</w:t>
            </w:r>
          </w:p>
          <w:p w:rsidR="00915381" w:rsidRDefault="00626553" w:rsidP="001E5338">
            <w:pPr>
              <w:pStyle w:val="RequirementsList"/>
              <w:numPr>
                <w:ilvl w:val="0"/>
                <w:numId w:val="6"/>
              </w:numPr>
              <w:rPr>
                <w:lang w:val="es-AR"/>
              </w:rPr>
            </w:pPr>
            <w:r>
              <w:rPr>
                <w:lang w:val="es-AR"/>
              </w:rPr>
              <w:t>Diseño y desarrollo de formularios</w:t>
            </w:r>
            <w:r w:rsidR="00915381">
              <w:rPr>
                <w:lang w:val="es-AR"/>
              </w:rPr>
              <w:t xml:space="preserve"> y</w:t>
            </w:r>
            <w:r w:rsidR="008A5579">
              <w:rPr>
                <w:lang w:val="es-AR"/>
              </w:rPr>
              <w:t xml:space="preserve"> bases de datos para mejorar las tareas del área de mantenimiento</w:t>
            </w:r>
            <w:r w:rsidR="00915381">
              <w:rPr>
                <w:lang w:val="es-AR"/>
              </w:rPr>
              <w:t>.</w:t>
            </w:r>
          </w:p>
          <w:p w:rsidR="00915381" w:rsidRDefault="00915381" w:rsidP="001E5338">
            <w:pPr>
              <w:pStyle w:val="RequirementsList"/>
              <w:numPr>
                <w:ilvl w:val="0"/>
                <w:numId w:val="6"/>
              </w:numPr>
              <w:rPr>
                <w:lang w:val="es-AR"/>
              </w:rPr>
            </w:pPr>
            <w:r>
              <w:rPr>
                <w:lang w:val="es-AR"/>
              </w:rPr>
              <w:t xml:space="preserve">Realizar los reportes de pedidos de reparaciones y materiales solicitados por </w:t>
            </w:r>
            <w:r w:rsidR="008A5579">
              <w:rPr>
                <w:lang w:val="es-AR"/>
              </w:rPr>
              <w:t>el sector mantenimiento</w:t>
            </w:r>
            <w:r>
              <w:rPr>
                <w:lang w:val="es-AR"/>
              </w:rPr>
              <w:t>.</w:t>
            </w:r>
          </w:p>
          <w:p w:rsidR="00B60A2B" w:rsidRDefault="00B60A2B" w:rsidP="001E5338">
            <w:pPr>
              <w:pStyle w:val="RequirementsList"/>
              <w:numPr>
                <w:ilvl w:val="0"/>
                <w:numId w:val="6"/>
              </w:numPr>
              <w:rPr>
                <w:lang w:val="es-AR"/>
              </w:rPr>
            </w:pPr>
            <w:r>
              <w:rPr>
                <w:lang w:val="es-AR"/>
              </w:rPr>
              <w:t>Almacenamiento y control de ingreso y egreso de materiales.</w:t>
            </w:r>
          </w:p>
          <w:p w:rsidR="00915381" w:rsidRDefault="00915381" w:rsidP="00B0056B">
            <w:pPr>
              <w:pStyle w:val="RequirementsList"/>
              <w:numPr>
                <w:ilvl w:val="0"/>
                <w:numId w:val="6"/>
              </w:numPr>
              <w:rPr>
                <w:lang w:val="es-AR"/>
              </w:rPr>
            </w:pPr>
            <w:r w:rsidRPr="00B0056B">
              <w:rPr>
                <w:lang w:val="es-AR"/>
              </w:rPr>
              <w:t xml:space="preserve">Realizar el seguimiento de los pedidos de materiales pendientes e informar a los distintos sectores en </w:t>
            </w:r>
            <w:r w:rsidR="00B60A2B" w:rsidRPr="00B0056B">
              <w:rPr>
                <w:lang w:val="es-AR"/>
              </w:rPr>
              <w:t>qué</w:t>
            </w:r>
            <w:r w:rsidRPr="00B0056B">
              <w:rPr>
                <w:lang w:val="es-AR"/>
              </w:rPr>
              <w:t xml:space="preserve"> situación se encuentran.</w:t>
            </w:r>
          </w:p>
          <w:p w:rsidR="00B0056B" w:rsidRDefault="00B0056B" w:rsidP="00B0056B">
            <w:pPr>
              <w:pStyle w:val="RequirementsList"/>
              <w:numPr>
                <w:ilvl w:val="0"/>
                <w:numId w:val="6"/>
              </w:numPr>
              <w:rPr>
                <w:lang w:val="es-AR"/>
              </w:rPr>
            </w:pPr>
            <w:r>
              <w:rPr>
                <w:lang w:val="es-AR"/>
              </w:rPr>
              <w:t>Realizar planos y cotas de equipamiento de la empresa.</w:t>
            </w:r>
          </w:p>
          <w:p w:rsidR="00EC2ACD" w:rsidRDefault="00EC2ACD" w:rsidP="00EC2ACD">
            <w:pPr>
              <w:pStyle w:val="RequirementsList"/>
              <w:numPr>
                <w:ilvl w:val="0"/>
                <w:numId w:val="6"/>
              </w:numPr>
              <w:rPr>
                <w:lang w:val="es-AR"/>
              </w:rPr>
            </w:pPr>
            <w:r>
              <w:rPr>
                <w:lang w:val="es-AR"/>
              </w:rPr>
              <w:t>Conocer la identificación de peligros y evaluar los riesgos que pueden afectar a higiene y seguridad del personal. Confeccionar la identificación de aspectos ambientales de las actividades y servicios que tengan influencia sobre el medio ambiente.</w:t>
            </w:r>
          </w:p>
          <w:p w:rsidR="00EC2ACD" w:rsidRDefault="00EC2ACD" w:rsidP="00EC2ACD">
            <w:pPr>
              <w:pStyle w:val="RequirementsList"/>
              <w:numPr>
                <w:ilvl w:val="0"/>
                <w:numId w:val="6"/>
              </w:numPr>
              <w:rPr>
                <w:lang w:val="es-AR"/>
              </w:rPr>
            </w:pPr>
            <w:r>
              <w:rPr>
                <w:lang w:val="es-AR"/>
              </w:rPr>
              <w:t>Participar de los simulacros de respuesta ante emergencias planificados.</w:t>
            </w:r>
          </w:p>
          <w:p w:rsidR="00EC2ACD" w:rsidRDefault="00EC2ACD" w:rsidP="00EC2ACD">
            <w:pPr>
              <w:pStyle w:val="RequirementsList"/>
              <w:numPr>
                <w:ilvl w:val="0"/>
                <w:numId w:val="6"/>
              </w:numPr>
              <w:rPr>
                <w:lang w:val="es-AR"/>
              </w:rPr>
            </w:pPr>
            <w:r>
              <w:rPr>
                <w:lang w:val="es-AR"/>
              </w:rPr>
              <w:t>Participar de las capacitaciones planificadas de Seguridad, salud y medio ambiente.</w:t>
            </w:r>
          </w:p>
          <w:p w:rsidR="00EC2ACD" w:rsidRDefault="00EC2ACD" w:rsidP="00EC2ACD">
            <w:pPr>
              <w:pStyle w:val="RequirementsList"/>
              <w:numPr>
                <w:ilvl w:val="0"/>
                <w:numId w:val="6"/>
              </w:numPr>
              <w:rPr>
                <w:lang w:val="es-AR"/>
              </w:rPr>
            </w:pPr>
            <w:r>
              <w:rPr>
                <w:lang w:val="es-AR"/>
              </w:rPr>
              <w:t>Participar en la i</w:t>
            </w:r>
            <w:r w:rsidR="00B0056B">
              <w:rPr>
                <w:lang w:val="es-AR"/>
              </w:rPr>
              <w:t>nvestigación de accidentes e incide</w:t>
            </w:r>
            <w:r>
              <w:rPr>
                <w:lang w:val="es-AR"/>
              </w:rPr>
              <w:t>ntes ambientales y laborales.</w:t>
            </w:r>
          </w:p>
          <w:p w:rsidR="00EC2ACD" w:rsidRPr="00BE36ED" w:rsidRDefault="00EC2ACD" w:rsidP="00EC2ACD">
            <w:pPr>
              <w:pStyle w:val="RequirementsList"/>
              <w:numPr>
                <w:ilvl w:val="0"/>
                <w:numId w:val="0"/>
              </w:numPr>
              <w:ind w:left="720"/>
              <w:rPr>
                <w:lang w:val="es-AR"/>
              </w:rPr>
            </w:pPr>
          </w:p>
        </w:tc>
      </w:tr>
      <w:tr w:rsidR="00915381" w:rsidRPr="00B60A2B" w:rsidTr="002E3FDD">
        <w:trPr>
          <w:trHeight w:val="290"/>
          <w:jc w:val="center"/>
        </w:trPr>
        <w:tc>
          <w:tcPr>
            <w:tcW w:w="9989" w:type="dxa"/>
            <w:tcBorders>
              <w:top w:val="double" w:sz="4" w:space="0" w:color="FFC00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  <w:vAlign w:val="center"/>
          </w:tcPr>
          <w:p w:rsidR="00915381" w:rsidRPr="008B75DF" w:rsidRDefault="00915381" w:rsidP="008B75DF">
            <w:pPr>
              <w:pStyle w:val="Ttulo2"/>
              <w:jc w:val="center"/>
              <w:rPr>
                <w:lang w:val="es-AR"/>
              </w:rPr>
            </w:pPr>
            <w:r w:rsidRPr="008B75DF">
              <w:rPr>
                <w:lang w:val="es-AR"/>
              </w:rPr>
              <w:t>Interral</w:t>
            </w:r>
            <w:r>
              <w:rPr>
                <w:lang w:val="es-AR"/>
              </w:rPr>
              <w:t>A</w:t>
            </w:r>
            <w:r w:rsidRPr="008B75DF">
              <w:rPr>
                <w:lang w:val="es-AR"/>
              </w:rPr>
              <w:t>ciones con distintos sectores y departamentos</w:t>
            </w:r>
          </w:p>
        </w:tc>
      </w:tr>
      <w:tr w:rsidR="00915381" w:rsidRPr="00B60A2B" w:rsidTr="00A95C61">
        <w:trPr>
          <w:trHeight w:val="1953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915381" w:rsidRDefault="00915381" w:rsidP="008C1452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C02E82">
              <w:rPr>
                <w:b/>
                <w:u w:val="single"/>
                <w:lang w:val="es-AR"/>
              </w:rPr>
              <w:t>Gerencia:</w:t>
            </w:r>
            <w:r>
              <w:rPr>
                <w:lang w:val="es-AR"/>
              </w:rPr>
              <w:t xml:space="preserve">                   </w:t>
            </w:r>
            <w:r w:rsidR="00B0056B">
              <w:rPr>
                <w:lang w:val="es-AR"/>
              </w:rPr>
              <w:t>Si</w:t>
            </w:r>
            <w:r>
              <w:rPr>
                <w:lang w:val="es-AR"/>
              </w:rPr>
              <w:t xml:space="preserve">.                                                                            </w:t>
            </w:r>
            <w:r w:rsidRPr="00C02E82">
              <w:rPr>
                <w:b/>
                <w:u w:val="single"/>
                <w:lang w:val="es-AR"/>
              </w:rPr>
              <w:t>Administrativa</w:t>
            </w:r>
            <w:r w:rsidRPr="00A97E79">
              <w:rPr>
                <w:u w:val="single"/>
                <w:lang w:val="es-AR"/>
              </w:rPr>
              <w:t>:</w:t>
            </w:r>
            <w:r>
              <w:rPr>
                <w:lang w:val="es-AR"/>
              </w:rPr>
              <w:t xml:space="preserve">   Si.</w:t>
            </w:r>
          </w:p>
          <w:p w:rsidR="00915381" w:rsidRDefault="00915381" w:rsidP="008C1452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C02E82">
              <w:rPr>
                <w:b/>
                <w:u w:val="single"/>
                <w:lang w:val="es-AR"/>
              </w:rPr>
              <w:t>Mantenimiento</w:t>
            </w:r>
            <w:r>
              <w:rPr>
                <w:lang w:val="es-AR"/>
              </w:rPr>
              <w:t xml:space="preserve">:           Si.                                                                           </w:t>
            </w:r>
            <w:r w:rsidRPr="00C02E82">
              <w:rPr>
                <w:b/>
                <w:u w:val="single"/>
                <w:lang w:val="es-AR"/>
              </w:rPr>
              <w:t>Operaciones</w:t>
            </w:r>
            <w:r w:rsidRPr="00A97E79">
              <w:rPr>
                <w:u w:val="single"/>
                <w:lang w:val="es-AR"/>
              </w:rPr>
              <w:t>:</w:t>
            </w:r>
            <w:r>
              <w:rPr>
                <w:lang w:val="es-AR"/>
              </w:rPr>
              <w:t xml:space="preserve">      Si.</w:t>
            </w:r>
          </w:p>
          <w:p w:rsidR="00915381" w:rsidRDefault="00915381" w:rsidP="008C1452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C02E82">
              <w:rPr>
                <w:b/>
                <w:u w:val="single"/>
                <w:lang w:val="es-AR"/>
              </w:rPr>
              <w:t>Recursos Humanos</w:t>
            </w:r>
            <w:r w:rsidRPr="00A97E79">
              <w:rPr>
                <w:u w:val="single"/>
                <w:lang w:val="es-AR"/>
              </w:rPr>
              <w:t>:</w:t>
            </w:r>
            <w:r>
              <w:rPr>
                <w:lang w:val="es-AR"/>
              </w:rPr>
              <w:t xml:space="preserve">     SI.                                                                          </w:t>
            </w:r>
            <w:r w:rsidRPr="00C02E82">
              <w:rPr>
                <w:b/>
                <w:u w:val="single"/>
                <w:lang w:val="es-AR"/>
              </w:rPr>
              <w:t>Seguridad y medio ambiente</w:t>
            </w:r>
            <w:r w:rsidRPr="00A97E79">
              <w:rPr>
                <w:u w:val="single"/>
                <w:lang w:val="es-AR"/>
              </w:rPr>
              <w:t>:</w:t>
            </w:r>
            <w:r>
              <w:rPr>
                <w:lang w:val="es-AR"/>
              </w:rPr>
              <w:t xml:space="preserve">   Si.</w:t>
            </w:r>
          </w:p>
          <w:p w:rsidR="00915381" w:rsidRPr="00BE36ED" w:rsidRDefault="00915381" w:rsidP="008B75DF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C02E82">
              <w:rPr>
                <w:b/>
                <w:u w:val="single"/>
                <w:lang w:val="es-AR"/>
              </w:rPr>
              <w:t>Asesorías Externas</w:t>
            </w:r>
            <w:r w:rsidRPr="00A97E79">
              <w:rPr>
                <w:u w:val="single"/>
                <w:lang w:val="es-AR"/>
              </w:rPr>
              <w:t>:</w:t>
            </w:r>
            <w:r>
              <w:rPr>
                <w:lang w:val="es-AR"/>
              </w:rPr>
              <w:t xml:space="preserve">    No aplica.                                                                  </w:t>
            </w:r>
            <w:r w:rsidRPr="00C02E82">
              <w:rPr>
                <w:b/>
                <w:u w:val="single"/>
                <w:lang w:val="es-AR"/>
              </w:rPr>
              <w:t>Otras</w:t>
            </w:r>
            <w:r w:rsidRPr="00A97E79">
              <w:rPr>
                <w:u w:val="single"/>
                <w:lang w:val="es-AR"/>
              </w:rPr>
              <w:t>:</w:t>
            </w:r>
            <w:r>
              <w:rPr>
                <w:lang w:val="es-AR"/>
              </w:rPr>
              <w:t xml:space="preserve"> No aplica.</w:t>
            </w:r>
          </w:p>
        </w:tc>
      </w:tr>
      <w:tr w:rsidR="00915381" w:rsidRPr="00BE36ED" w:rsidTr="00C6125B">
        <w:trPr>
          <w:trHeight w:hRule="exact" w:val="415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</w:tcPr>
          <w:p w:rsidR="00915381" w:rsidRDefault="00915381" w:rsidP="008B75DF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EXPERIENCIA REQUERIDA</w:t>
            </w:r>
          </w:p>
          <w:p w:rsidR="008F10D1" w:rsidRPr="00460701" w:rsidRDefault="008F10D1" w:rsidP="008B75DF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</w:p>
        </w:tc>
      </w:tr>
      <w:tr w:rsidR="00915381" w:rsidRPr="00B60A2B" w:rsidTr="00A95C61">
        <w:trPr>
          <w:trHeight w:hRule="exact" w:val="640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915381" w:rsidRPr="00771396" w:rsidRDefault="00771396" w:rsidP="00771396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>
              <w:rPr>
                <w:lang w:val="es-AR"/>
              </w:rPr>
              <w:t>Preferentemente experiencia mí</w:t>
            </w:r>
            <w:r w:rsidR="00915381" w:rsidRPr="00A95C61">
              <w:rPr>
                <w:lang w:val="es-AR"/>
              </w:rPr>
              <w:t>n</w:t>
            </w:r>
            <w:r>
              <w:rPr>
                <w:lang w:val="es-AR"/>
              </w:rPr>
              <w:t>ima de 2 años en puestos afines.</w:t>
            </w:r>
          </w:p>
          <w:p w:rsidR="00915381" w:rsidRDefault="00915381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915381" w:rsidRDefault="00915381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915381" w:rsidRDefault="00915381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915381" w:rsidRDefault="00915381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915381" w:rsidRDefault="00915381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915381" w:rsidRDefault="00915381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915381" w:rsidRDefault="00915381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915381" w:rsidRDefault="00915381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915381" w:rsidRPr="008B75DF" w:rsidRDefault="00915381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</w:tc>
      </w:tr>
      <w:tr w:rsidR="00915381" w:rsidRPr="00BE36ED" w:rsidTr="00155DA6">
        <w:trPr>
          <w:trHeight w:hRule="exact" w:val="413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</w:tcPr>
          <w:p w:rsidR="00915381" w:rsidRDefault="00915381" w:rsidP="00731ED0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>
              <w:rPr>
                <w:b/>
                <w:sz w:val="18"/>
                <w:szCs w:val="18"/>
              </w:rPr>
              <w:t>FORMACION REQUERIDA</w:t>
            </w:r>
          </w:p>
        </w:tc>
      </w:tr>
      <w:tr w:rsidR="00915381" w:rsidRPr="00B60A2B" w:rsidTr="008F10D1">
        <w:trPr>
          <w:trHeight w:hRule="exact" w:val="1925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915381" w:rsidRDefault="00915381" w:rsidP="00616FC0">
            <w:pPr>
              <w:pStyle w:val="RequirementsList"/>
              <w:numPr>
                <w:ilvl w:val="0"/>
                <w:numId w:val="0"/>
              </w:numPr>
              <w:tabs>
                <w:tab w:val="left" w:pos="1956"/>
              </w:tabs>
              <w:rPr>
                <w:lang w:val="es-AR"/>
              </w:rPr>
            </w:pPr>
            <w:r w:rsidRPr="00616FC0">
              <w:rPr>
                <w:lang w:val="es-AR"/>
              </w:rPr>
              <w:t>Introducción al SGI.</w:t>
            </w:r>
          </w:p>
          <w:p w:rsidR="00915381" w:rsidRDefault="00E51BAA" w:rsidP="00616FC0">
            <w:pPr>
              <w:pStyle w:val="RequirementsList"/>
              <w:numPr>
                <w:ilvl w:val="0"/>
                <w:numId w:val="0"/>
              </w:numPr>
              <w:tabs>
                <w:tab w:val="left" w:pos="1956"/>
              </w:tabs>
              <w:rPr>
                <w:lang w:val="es-AR"/>
              </w:rPr>
            </w:pPr>
            <w:r>
              <w:rPr>
                <w:lang w:val="es-AR"/>
              </w:rPr>
              <w:t>Secundario Completo.</w:t>
            </w:r>
          </w:p>
          <w:p w:rsidR="00915381" w:rsidRDefault="00915381" w:rsidP="00616FC0">
            <w:pPr>
              <w:pStyle w:val="RequirementsList"/>
              <w:numPr>
                <w:ilvl w:val="0"/>
                <w:numId w:val="0"/>
              </w:numPr>
              <w:tabs>
                <w:tab w:val="left" w:pos="1956"/>
              </w:tabs>
              <w:rPr>
                <w:lang w:val="es-AR"/>
              </w:rPr>
            </w:pPr>
            <w:r>
              <w:rPr>
                <w:lang w:val="es-AR"/>
              </w:rPr>
              <w:t>Dominio de herramientas Informáticas.</w:t>
            </w:r>
          </w:p>
          <w:p w:rsidR="00915381" w:rsidRDefault="00915381" w:rsidP="00616FC0">
            <w:pPr>
              <w:pStyle w:val="RequirementsList"/>
              <w:numPr>
                <w:ilvl w:val="0"/>
                <w:numId w:val="0"/>
              </w:numPr>
              <w:tabs>
                <w:tab w:val="left" w:pos="1956"/>
              </w:tabs>
              <w:rPr>
                <w:lang w:val="es-AR"/>
              </w:rPr>
            </w:pPr>
            <w:r>
              <w:rPr>
                <w:lang w:val="es-AR"/>
              </w:rPr>
              <w:t>Poseer carnet de conducir.</w:t>
            </w:r>
          </w:p>
          <w:p w:rsidR="00915381" w:rsidRPr="00616FC0" w:rsidRDefault="00915381" w:rsidP="00616FC0">
            <w:pPr>
              <w:pStyle w:val="RequirementsList"/>
              <w:numPr>
                <w:ilvl w:val="0"/>
                <w:numId w:val="0"/>
              </w:numPr>
              <w:tabs>
                <w:tab w:val="left" w:pos="1956"/>
              </w:tabs>
              <w:rPr>
                <w:lang w:val="es-AR"/>
              </w:rPr>
            </w:pPr>
            <w:r w:rsidRPr="00616FC0">
              <w:rPr>
                <w:lang w:val="es-AR"/>
              </w:rPr>
              <w:tab/>
            </w:r>
          </w:p>
          <w:p w:rsidR="00915381" w:rsidRDefault="00915381" w:rsidP="00D3575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</w:p>
          <w:p w:rsidR="00915381" w:rsidRPr="00005DF7" w:rsidRDefault="00915381" w:rsidP="00D3575C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AR"/>
              </w:rPr>
            </w:pPr>
          </w:p>
        </w:tc>
      </w:tr>
      <w:tr w:rsidR="00915381" w:rsidRPr="00BE36ED" w:rsidTr="00054E35">
        <w:trPr>
          <w:trHeight w:hRule="exact" w:val="386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6A6A6"/>
          </w:tcPr>
          <w:p w:rsidR="00915381" w:rsidRPr="00616FC0" w:rsidRDefault="00915381" w:rsidP="00005DF7">
            <w:pPr>
              <w:pStyle w:val="RequirementsList"/>
              <w:numPr>
                <w:ilvl w:val="0"/>
                <w:numId w:val="0"/>
              </w:numPr>
              <w:tabs>
                <w:tab w:val="right" w:pos="9817"/>
              </w:tabs>
              <w:rPr>
                <w:b/>
                <w:sz w:val="18"/>
                <w:szCs w:val="18"/>
                <w:lang w:val="es-AR"/>
              </w:rPr>
            </w:pPr>
            <w:r w:rsidRPr="00616FC0">
              <w:rPr>
                <w:b/>
                <w:sz w:val="18"/>
                <w:szCs w:val="18"/>
                <w:lang w:val="es-AR"/>
              </w:rPr>
              <w:t xml:space="preserve">                                                                    PERFIL DEL PUESTO APTITUDES.</w:t>
            </w:r>
            <w:r w:rsidRPr="00616FC0">
              <w:rPr>
                <w:b/>
                <w:sz w:val="18"/>
                <w:szCs w:val="18"/>
                <w:lang w:val="es-AR"/>
              </w:rPr>
              <w:tab/>
            </w:r>
          </w:p>
          <w:p w:rsidR="00915381" w:rsidRPr="00616FC0" w:rsidRDefault="00915381" w:rsidP="00005DF7">
            <w:pPr>
              <w:pStyle w:val="RequirementsList"/>
              <w:numPr>
                <w:ilvl w:val="0"/>
                <w:numId w:val="0"/>
              </w:numPr>
              <w:tabs>
                <w:tab w:val="right" w:pos="9817"/>
              </w:tabs>
              <w:rPr>
                <w:b/>
                <w:color w:val="FF0000"/>
                <w:sz w:val="18"/>
                <w:szCs w:val="18"/>
                <w:highlight w:val="lightGray"/>
                <w:lang w:val="es-AR"/>
              </w:rPr>
            </w:pPr>
          </w:p>
        </w:tc>
      </w:tr>
      <w:tr w:rsidR="00915381" w:rsidRPr="00005DF7" w:rsidTr="004A400C">
        <w:trPr>
          <w:trHeight w:hRule="exact" w:val="3143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8F10D1" w:rsidRDefault="008F10D1" w:rsidP="008F10D1">
            <w:pPr>
              <w:pStyle w:val="RequirementsList"/>
              <w:numPr>
                <w:ilvl w:val="0"/>
                <w:numId w:val="7"/>
              </w:numPr>
              <w:rPr>
                <w:lang w:val="es-AR"/>
              </w:rPr>
            </w:pPr>
            <w:r w:rsidRPr="00BA7C68">
              <w:rPr>
                <w:lang w:val="es-AR"/>
              </w:rPr>
              <w:lastRenderedPageBreak/>
              <w:t>Honestidad.</w:t>
            </w:r>
          </w:p>
          <w:p w:rsidR="00915381" w:rsidRPr="00BA7C68" w:rsidRDefault="00915381" w:rsidP="00005DF7">
            <w:pPr>
              <w:pStyle w:val="RequirementsList"/>
              <w:numPr>
                <w:ilvl w:val="0"/>
                <w:numId w:val="7"/>
              </w:numPr>
              <w:rPr>
                <w:lang w:val="es-AR"/>
              </w:rPr>
            </w:pPr>
            <w:r w:rsidRPr="00BA7C68">
              <w:rPr>
                <w:lang w:val="es-AR"/>
              </w:rPr>
              <w:t>Ordenad</w:t>
            </w:r>
            <w:r w:rsidR="00B0056B">
              <w:rPr>
                <w:lang w:val="es-AR"/>
              </w:rPr>
              <w:t>o</w:t>
            </w:r>
            <w:r w:rsidRPr="00BA7C68">
              <w:rPr>
                <w:lang w:val="es-AR"/>
              </w:rPr>
              <w:t>.</w:t>
            </w:r>
          </w:p>
          <w:p w:rsidR="00915381" w:rsidRPr="00BA7C68" w:rsidRDefault="00915381" w:rsidP="00005DF7">
            <w:pPr>
              <w:pStyle w:val="RequirementsList"/>
              <w:numPr>
                <w:ilvl w:val="0"/>
                <w:numId w:val="7"/>
              </w:numPr>
              <w:rPr>
                <w:lang w:val="es-AR"/>
              </w:rPr>
            </w:pPr>
            <w:r w:rsidRPr="00BA7C68">
              <w:rPr>
                <w:lang w:val="es-AR"/>
              </w:rPr>
              <w:t>Anticipación a cambios y problemas.</w:t>
            </w:r>
          </w:p>
          <w:p w:rsidR="00915381" w:rsidRPr="00BA7C68" w:rsidRDefault="00915381" w:rsidP="00005DF7">
            <w:pPr>
              <w:pStyle w:val="RequirementsList"/>
              <w:numPr>
                <w:ilvl w:val="0"/>
                <w:numId w:val="7"/>
              </w:numPr>
              <w:rPr>
                <w:lang w:val="es-AR"/>
              </w:rPr>
            </w:pPr>
            <w:r w:rsidRPr="00BA7C68">
              <w:rPr>
                <w:lang w:val="es-AR"/>
              </w:rPr>
              <w:t>Orientación a resultados.</w:t>
            </w:r>
          </w:p>
          <w:p w:rsidR="00915381" w:rsidRPr="00BA7C68" w:rsidRDefault="00915381" w:rsidP="00005DF7">
            <w:pPr>
              <w:pStyle w:val="RequirementsList"/>
              <w:numPr>
                <w:ilvl w:val="0"/>
                <w:numId w:val="7"/>
              </w:numPr>
              <w:rPr>
                <w:lang w:val="es-AR"/>
              </w:rPr>
            </w:pPr>
            <w:r w:rsidRPr="00BA7C68">
              <w:rPr>
                <w:lang w:val="es-AR"/>
              </w:rPr>
              <w:t>Percepción de prioridades.</w:t>
            </w:r>
          </w:p>
          <w:p w:rsidR="00915381" w:rsidRPr="00BA7C68" w:rsidRDefault="00915381" w:rsidP="00005DF7">
            <w:pPr>
              <w:pStyle w:val="RequirementsList"/>
              <w:numPr>
                <w:ilvl w:val="0"/>
                <w:numId w:val="7"/>
              </w:numPr>
              <w:rPr>
                <w:lang w:val="es-AR"/>
              </w:rPr>
            </w:pPr>
            <w:r w:rsidRPr="00BA7C68">
              <w:rPr>
                <w:lang w:val="es-AR"/>
              </w:rPr>
              <w:t>Capacidad de análisis y diagnostico.</w:t>
            </w:r>
          </w:p>
          <w:p w:rsidR="00915381" w:rsidRDefault="00915381" w:rsidP="00005DF7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BA7C68">
              <w:rPr>
                <w:lang w:val="es-AR"/>
              </w:rPr>
              <w:t>Capacidad de trabajo en equipo</w:t>
            </w:r>
            <w:r>
              <w:rPr>
                <w:sz w:val="18"/>
                <w:szCs w:val="18"/>
                <w:lang w:val="es-AR"/>
              </w:rPr>
              <w:t>.</w:t>
            </w:r>
          </w:p>
          <w:p w:rsidR="00915381" w:rsidRDefault="00915381" w:rsidP="00005DF7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BA7C68">
              <w:rPr>
                <w:lang w:val="es-AR"/>
              </w:rPr>
              <w:t>Flexibilidad horaria</w:t>
            </w:r>
            <w:r>
              <w:rPr>
                <w:sz w:val="18"/>
                <w:szCs w:val="18"/>
                <w:lang w:val="es-AR"/>
              </w:rPr>
              <w:t>.</w:t>
            </w:r>
          </w:p>
          <w:p w:rsidR="00B0056B" w:rsidRPr="004A400C" w:rsidRDefault="00B0056B" w:rsidP="00005DF7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B0056B">
              <w:rPr>
                <w:lang w:val="es-AR"/>
              </w:rPr>
              <w:t>Habilidad Manual.</w:t>
            </w:r>
          </w:p>
          <w:p w:rsidR="004A400C" w:rsidRPr="00005DF7" w:rsidRDefault="004A400C" w:rsidP="004A400C">
            <w:pPr>
              <w:pStyle w:val="RequirementsList"/>
              <w:numPr>
                <w:ilvl w:val="0"/>
                <w:numId w:val="0"/>
              </w:numPr>
              <w:ind w:left="288" w:hanging="288"/>
              <w:rPr>
                <w:sz w:val="18"/>
                <w:szCs w:val="18"/>
                <w:lang w:val="es-AR"/>
              </w:rPr>
            </w:pPr>
          </w:p>
        </w:tc>
      </w:tr>
      <w:tr w:rsidR="00915381" w:rsidRPr="00B60A2B" w:rsidTr="004A400C">
        <w:trPr>
          <w:trHeight w:hRule="exact" w:val="566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</w:tcPr>
          <w:p w:rsidR="00915381" w:rsidRDefault="00915381" w:rsidP="00005DF7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  <w:r w:rsidRPr="00516947">
              <w:rPr>
                <w:b/>
                <w:sz w:val="18"/>
                <w:szCs w:val="18"/>
                <w:lang w:val="es-ES"/>
              </w:rPr>
              <w:t>ORDEN DE REPORTE.</w:t>
            </w:r>
          </w:p>
          <w:p w:rsidR="008F10D1" w:rsidRDefault="008F10D1" w:rsidP="00005DF7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</w:p>
          <w:p w:rsidR="008F10D1" w:rsidRDefault="008F10D1" w:rsidP="00005DF7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</w:p>
          <w:p w:rsidR="008F10D1" w:rsidRDefault="008F10D1" w:rsidP="00005DF7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</w:p>
          <w:p w:rsidR="008F10D1" w:rsidRDefault="008F10D1" w:rsidP="00005DF7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</w:p>
          <w:p w:rsidR="008F10D1" w:rsidRDefault="008F10D1" w:rsidP="00005DF7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</w:p>
          <w:p w:rsidR="008F10D1" w:rsidRDefault="008F10D1" w:rsidP="00005DF7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</w:p>
          <w:p w:rsidR="00915381" w:rsidRDefault="00915381" w:rsidP="00005DF7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</w:p>
          <w:p w:rsidR="00915381" w:rsidRDefault="00915381" w:rsidP="00005DF7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</w:p>
          <w:p w:rsidR="00915381" w:rsidRPr="00516947" w:rsidRDefault="00915381" w:rsidP="00005DF7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</w:p>
          <w:p w:rsidR="00915381" w:rsidRPr="00005DF7" w:rsidRDefault="00915381" w:rsidP="00005DF7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  <w:lang w:val="es-ES"/>
              </w:rPr>
              <w:t>Reporta a Gerente general y a los distintos responsables de los sectores internos de la compañía que lo requieran</w:t>
            </w:r>
            <w:r w:rsidRPr="00005DF7">
              <w:rPr>
                <w:sz w:val="18"/>
                <w:szCs w:val="18"/>
                <w:lang w:val="es-ES"/>
              </w:rPr>
              <w:t>.</w:t>
            </w:r>
          </w:p>
          <w:p w:rsidR="00915381" w:rsidRPr="00005DF7" w:rsidRDefault="00915381" w:rsidP="00616FC0">
            <w:pPr>
              <w:pStyle w:val="RequirementsList"/>
              <w:numPr>
                <w:ilvl w:val="0"/>
                <w:numId w:val="0"/>
              </w:numPr>
              <w:tabs>
                <w:tab w:val="left" w:pos="649"/>
              </w:tabs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ab/>
            </w:r>
          </w:p>
          <w:p w:rsidR="00915381" w:rsidRPr="00005DF7" w:rsidRDefault="00915381" w:rsidP="00005DF7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</w:p>
          <w:p w:rsidR="00915381" w:rsidRPr="00460701" w:rsidRDefault="00915381" w:rsidP="00652997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</w:p>
        </w:tc>
      </w:tr>
      <w:tr w:rsidR="00915381" w:rsidRPr="00B60A2B" w:rsidTr="004A400C">
        <w:trPr>
          <w:trHeight w:val="1631"/>
          <w:jc w:val="center"/>
        </w:trPr>
        <w:tc>
          <w:tcPr>
            <w:tcW w:w="99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:rsidR="00915381" w:rsidRPr="00BE36ED" w:rsidRDefault="004A400C" w:rsidP="008F10D1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>
              <w:rPr>
                <w:lang w:val="es-AR"/>
              </w:rPr>
              <w:t>Reporta al Gerente de Mantenimiento y a los distintos Responsables de los Sectores Internos de la compañía que así lo requieran.</w:t>
            </w:r>
          </w:p>
        </w:tc>
      </w:tr>
    </w:tbl>
    <w:p w:rsidR="00915381" w:rsidRPr="00BA39B0" w:rsidRDefault="00915381">
      <w:pPr>
        <w:rPr>
          <w:lang w:val="es-AR"/>
        </w:rPr>
      </w:pPr>
    </w:p>
    <w:sectPr w:rsidR="00915381" w:rsidRPr="00BA39B0" w:rsidSect="00AE0774">
      <w:headerReference w:type="even" r:id="rId7"/>
      <w:headerReference w:type="default" r:id="rId8"/>
      <w:headerReference w:type="first" r:id="rId9"/>
      <w:pgSz w:w="11907" w:h="16839"/>
      <w:pgMar w:top="1080" w:right="720" w:bottom="1080" w:left="72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51D1" w:rsidRDefault="002B51D1" w:rsidP="00AE0774">
      <w:r>
        <w:separator/>
      </w:r>
    </w:p>
  </w:endnote>
  <w:endnote w:type="continuationSeparator" w:id="1">
    <w:p w:rsidR="002B51D1" w:rsidRDefault="002B51D1" w:rsidP="00AE07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51D1" w:rsidRDefault="002B51D1" w:rsidP="00AE0774">
      <w:r>
        <w:separator/>
      </w:r>
    </w:p>
  </w:footnote>
  <w:footnote w:type="continuationSeparator" w:id="1">
    <w:p w:rsidR="002B51D1" w:rsidRDefault="002B51D1" w:rsidP="00AE07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81" w:rsidRDefault="00E55EF2">
    <w:pPr>
      <w:pStyle w:val="Encabezado"/>
    </w:pPr>
    <w:r w:rsidRPr="00E55EF2"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9" o:spid="_x0000_s2049" type="#_x0000_t75" style="position:absolute;margin-left:0;margin-top:0;width:523.05pt;height:382.25pt;z-index:-251658752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0A0"/>
    </w:tblPr>
    <w:tblGrid>
      <w:gridCol w:w="7488"/>
      <w:gridCol w:w="3209"/>
    </w:tblGrid>
    <w:tr w:rsidR="00915381">
      <w:tc>
        <w:tcPr>
          <w:tcW w:w="3500" w:type="pct"/>
          <w:tcBorders>
            <w:bottom w:val="single" w:sz="4" w:space="0" w:color="auto"/>
          </w:tcBorders>
          <w:vAlign w:val="bottom"/>
        </w:tcPr>
        <w:p w:rsidR="00915381" w:rsidRPr="00054E35" w:rsidRDefault="00A459DE" w:rsidP="003B02DB">
          <w:pPr>
            <w:pStyle w:val="Encabezado"/>
            <w:rPr>
              <w:bCs/>
              <w:noProof/>
              <w:color w:val="181818"/>
              <w:sz w:val="24"/>
              <w:szCs w:val="24"/>
              <w:lang w:val="es-AR"/>
            </w:rPr>
          </w:pPr>
          <w:r w:rsidRPr="00054E35">
            <w:rPr>
              <w:b/>
              <w:bCs/>
              <w:color w:val="181818"/>
              <w:sz w:val="24"/>
              <w:szCs w:val="24"/>
              <w:lang w:val="es-AR"/>
            </w:rPr>
            <w:t xml:space="preserve">RHU-FOR-002 </w:t>
          </w:r>
          <w:r w:rsidR="00915381" w:rsidRPr="00054E35">
            <w:rPr>
              <w:b/>
              <w:bCs/>
              <w:color w:val="181818"/>
              <w:sz w:val="24"/>
              <w:szCs w:val="24"/>
              <w:lang w:val="es-AR"/>
            </w:rPr>
            <w:t>PERFIL DE PUESTO</w:t>
          </w:r>
        </w:p>
      </w:tc>
      <w:tc>
        <w:tcPr>
          <w:tcW w:w="1500" w:type="pct"/>
          <w:tcBorders>
            <w:bottom w:val="single" w:sz="4" w:space="0" w:color="BF8F00"/>
          </w:tcBorders>
          <w:shd w:val="clear" w:color="auto" w:fill="BF8F00"/>
          <w:vAlign w:val="bottom"/>
        </w:tcPr>
        <w:p w:rsidR="00915381" w:rsidRDefault="00915381" w:rsidP="003B02DB">
          <w:pPr>
            <w:pStyle w:val="Encabezado"/>
            <w:rPr>
              <w:color w:val="FFFFFF"/>
            </w:rPr>
          </w:pPr>
          <w:r>
            <w:rPr>
              <w:color w:val="FFFFFF"/>
            </w:rPr>
            <w:t>Grupo OAS</w:t>
          </w:r>
        </w:p>
      </w:tc>
    </w:tr>
  </w:tbl>
  <w:p w:rsidR="00915381" w:rsidRDefault="00E55EF2">
    <w:pPr>
      <w:pStyle w:val="Encabezado"/>
    </w:pPr>
    <w:r w:rsidRPr="00E55EF2"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20" o:spid="_x0000_s2050" type="#_x0000_t75" style="position:absolute;margin-left:0;margin-top:0;width:523.05pt;height:382.25pt;z-index:-251657728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81" w:rsidRDefault="00E55EF2">
    <w:pPr>
      <w:pStyle w:val="Encabezado"/>
    </w:pPr>
    <w:r w:rsidRPr="00E55EF2"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8" o:spid="_x0000_s2051" type="#_x0000_t75" style="position:absolute;margin-left:0;margin-top:0;width:523.05pt;height:382.25pt;z-index:-25165977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7.5pt;height:12.9pt;visibility:visible" o:bullet="t">
        <v:imagedata r:id="rId1" o:title=""/>
      </v:shape>
    </w:pict>
  </w:numPicBullet>
  <w:abstractNum w:abstractNumId="0">
    <w:nsid w:val="0B933E3B"/>
    <w:multiLevelType w:val="hybridMultilevel"/>
    <w:tmpl w:val="3A948CD6"/>
    <w:lvl w:ilvl="0" w:tplc="7B8C16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40F0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1615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34B5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C29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AC8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D015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9887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8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DE4227A"/>
    <w:multiLevelType w:val="hybridMultilevel"/>
    <w:tmpl w:val="CD46B3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65D4741"/>
    <w:multiLevelType w:val="hybridMultilevel"/>
    <w:tmpl w:val="D3BED1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A712F0"/>
    <w:multiLevelType w:val="hybridMultilevel"/>
    <w:tmpl w:val="458A1F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A802E7A"/>
    <w:multiLevelType w:val="hybridMultilevel"/>
    <w:tmpl w:val="C80AACE4"/>
    <w:lvl w:ilvl="0" w:tplc="A19E9F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702156"/>
    <w:multiLevelType w:val="hybridMultilevel"/>
    <w:tmpl w:val="52A872A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attachedTemplate r:id="rId1"/>
  <w:stylePaneFormatFilter w:val="3F01"/>
  <w:defaultTabStop w:val="720"/>
  <w:hyphenationZone w:val="425"/>
  <w:noPunctuationKerning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E36ED"/>
    <w:rsid w:val="00005DF7"/>
    <w:rsid w:val="00006CB1"/>
    <w:rsid w:val="00016EE1"/>
    <w:rsid w:val="00054E35"/>
    <w:rsid w:val="00056F6E"/>
    <w:rsid w:val="00061245"/>
    <w:rsid w:val="000760E5"/>
    <w:rsid w:val="000811D2"/>
    <w:rsid w:val="000F36A6"/>
    <w:rsid w:val="00103AF6"/>
    <w:rsid w:val="0010748F"/>
    <w:rsid w:val="0011582B"/>
    <w:rsid w:val="00123784"/>
    <w:rsid w:val="00134B45"/>
    <w:rsid w:val="00155DA6"/>
    <w:rsid w:val="001D7E40"/>
    <w:rsid w:val="001E5338"/>
    <w:rsid w:val="002071A4"/>
    <w:rsid w:val="00216DEA"/>
    <w:rsid w:val="00267FFE"/>
    <w:rsid w:val="00292D60"/>
    <w:rsid w:val="002B51D1"/>
    <w:rsid w:val="002E3FDD"/>
    <w:rsid w:val="0034522D"/>
    <w:rsid w:val="003722F3"/>
    <w:rsid w:val="003875AF"/>
    <w:rsid w:val="003927F9"/>
    <w:rsid w:val="003A2C59"/>
    <w:rsid w:val="003B02DB"/>
    <w:rsid w:val="003B4A1F"/>
    <w:rsid w:val="003D1CDD"/>
    <w:rsid w:val="003D515F"/>
    <w:rsid w:val="00401D05"/>
    <w:rsid w:val="00427351"/>
    <w:rsid w:val="004475AB"/>
    <w:rsid w:val="00460701"/>
    <w:rsid w:val="0046081C"/>
    <w:rsid w:val="00494AD6"/>
    <w:rsid w:val="004958E4"/>
    <w:rsid w:val="0049744B"/>
    <w:rsid w:val="004A400C"/>
    <w:rsid w:val="004A6F0C"/>
    <w:rsid w:val="004B713E"/>
    <w:rsid w:val="004D0852"/>
    <w:rsid w:val="005020D8"/>
    <w:rsid w:val="00503C3F"/>
    <w:rsid w:val="00505CFE"/>
    <w:rsid w:val="00516947"/>
    <w:rsid w:val="005276FE"/>
    <w:rsid w:val="00577F7D"/>
    <w:rsid w:val="005879B9"/>
    <w:rsid w:val="005D26B8"/>
    <w:rsid w:val="005D6EEE"/>
    <w:rsid w:val="005E34AD"/>
    <w:rsid w:val="005E6032"/>
    <w:rsid w:val="005E60BC"/>
    <w:rsid w:val="00600E35"/>
    <w:rsid w:val="0060181C"/>
    <w:rsid w:val="00616FC0"/>
    <w:rsid w:val="00626553"/>
    <w:rsid w:val="00652997"/>
    <w:rsid w:val="0065762C"/>
    <w:rsid w:val="00675B4E"/>
    <w:rsid w:val="006A7C3F"/>
    <w:rsid w:val="006B65BB"/>
    <w:rsid w:val="006C3B46"/>
    <w:rsid w:val="006D07D8"/>
    <w:rsid w:val="006E0930"/>
    <w:rsid w:val="0071033E"/>
    <w:rsid w:val="00715DCB"/>
    <w:rsid w:val="00731ED0"/>
    <w:rsid w:val="007333D3"/>
    <w:rsid w:val="00737998"/>
    <w:rsid w:val="007414EE"/>
    <w:rsid w:val="00744179"/>
    <w:rsid w:val="00763AF4"/>
    <w:rsid w:val="00770D4E"/>
    <w:rsid w:val="00771396"/>
    <w:rsid w:val="00775D04"/>
    <w:rsid w:val="00795E3C"/>
    <w:rsid w:val="0079651B"/>
    <w:rsid w:val="007A70DF"/>
    <w:rsid w:val="007B6459"/>
    <w:rsid w:val="007C25B2"/>
    <w:rsid w:val="007F0D1D"/>
    <w:rsid w:val="00803550"/>
    <w:rsid w:val="00816E14"/>
    <w:rsid w:val="008A5579"/>
    <w:rsid w:val="008B1912"/>
    <w:rsid w:val="008B75DF"/>
    <w:rsid w:val="008C1452"/>
    <w:rsid w:val="008F10D1"/>
    <w:rsid w:val="00904E8D"/>
    <w:rsid w:val="00915381"/>
    <w:rsid w:val="00922B24"/>
    <w:rsid w:val="009404CB"/>
    <w:rsid w:val="00981B15"/>
    <w:rsid w:val="0099359D"/>
    <w:rsid w:val="009A2A53"/>
    <w:rsid w:val="009D046D"/>
    <w:rsid w:val="00A308D1"/>
    <w:rsid w:val="00A44D7C"/>
    <w:rsid w:val="00A459DE"/>
    <w:rsid w:val="00A465E9"/>
    <w:rsid w:val="00A53B78"/>
    <w:rsid w:val="00A65261"/>
    <w:rsid w:val="00A95C61"/>
    <w:rsid w:val="00A97E79"/>
    <w:rsid w:val="00AA5E1B"/>
    <w:rsid w:val="00AB1A84"/>
    <w:rsid w:val="00AB1E0B"/>
    <w:rsid w:val="00AC6739"/>
    <w:rsid w:val="00AE0774"/>
    <w:rsid w:val="00B0056B"/>
    <w:rsid w:val="00B03E94"/>
    <w:rsid w:val="00B60A2B"/>
    <w:rsid w:val="00B95B3D"/>
    <w:rsid w:val="00BA39B0"/>
    <w:rsid w:val="00BA6BBE"/>
    <w:rsid w:val="00BA7C68"/>
    <w:rsid w:val="00BE06D3"/>
    <w:rsid w:val="00BE36ED"/>
    <w:rsid w:val="00C02E82"/>
    <w:rsid w:val="00C1649B"/>
    <w:rsid w:val="00C23EE8"/>
    <w:rsid w:val="00C6125B"/>
    <w:rsid w:val="00C74FC7"/>
    <w:rsid w:val="00C7686A"/>
    <w:rsid w:val="00C946ED"/>
    <w:rsid w:val="00C967BF"/>
    <w:rsid w:val="00CB04CF"/>
    <w:rsid w:val="00CB1515"/>
    <w:rsid w:val="00CC1D1E"/>
    <w:rsid w:val="00CE6E9D"/>
    <w:rsid w:val="00D176BA"/>
    <w:rsid w:val="00D3575C"/>
    <w:rsid w:val="00DA631A"/>
    <w:rsid w:val="00DB7159"/>
    <w:rsid w:val="00DC5FFB"/>
    <w:rsid w:val="00DF05A6"/>
    <w:rsid w:val="00E05480"/>
    <w:rsid w:val="00E24CF6"/>
    <w:rsid w:val="00E357B7"/>
    <w:rsid w:val="00E37944"/>
    <w:rsid w:val="00E51BAA"/>
    <w:rsid w:val="00E55EF2"/>
    <w:rsid w:val="00E7520F"/>
    <w:rsid w:val="00EB7679"/>
    <w:rsid w:val="00EC2ACD"/>
    <w:rsid w:val="00ED10EF"/>
    <w:rsid w:val="00EF4BCC"/>
    <w:rsid w:val="00F15884"/>
    <w:rsid w:val="00F33312"/>
    <w:rsid w:val="00F45786"/>
    <w:rsid w:val="00F61B31"/>
    <w:rsid w:val="00F7130F"/>
    <w:rsid w:val="00FA6FDD"/>
    <w:rsid w:val="00FD2F21"/>
    <w:rsid w:val="00FF7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ED"/>
    <w:rPr>
      <w:rFonts w:ascii="Tahoma" w:hAnsi="Tahoma" w:cs="Tahoma"/>
      <w:sz w:val="16"/>
      <w:szCs w:val="16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C946ED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9"/>
    <w:qFormat/>
    <w:rsid w:val="00C946ED"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Ttulo3">
    <w:name w:val="heading 3"/>
    <w:basedOn w:val="Normal"/>
    <w:next w:val="Normal"/>
    <w:link w:val="Ttulo3Car"/>
    <w:uiPriority w:val="99"/>
    <w:qFormat/>
    <w:rsid w:val="00C946ED"/>
    <w:pPr>
      <w:spacing w:after="200"/>
      <w:ind w:left="450"/>
      <w:outlineLvl w:val="2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DC5FFB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DC5FFB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DC5FFB"/>
    <w:rPr>
      <w:rFonts w:ascii="Cambria" w:hAnsi="Cambria" w:cs="Times New Roman"/>
      <w:b/>
      <w:bCs/>
      <w:sz w:val="26"/>
      <w:szCs w:val="26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C946ED"/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DC5FFB"/>
    <w:rPr>
      <w:rFonts w:cs="Tahoma"/>
      <w:sz w:val="2"/>
      <w:lang w:val="en-US" w:eastAsia="en-US"/>
    </w:rPr>
  </w:style>
  <w:style w:type="paragraph" w:customStyle="1" w:styleId="Italics">
    <w:name w:val="Italics"/>
    <w:basedOn w:val="Normal"/>
    <w:uiPriority w:val="99"/>
    <w:rsid w:val="00C946ED"/>
    <w:rPr>
      <w:i/>
    </w:rPr>
  </w:style>
  <w:style w:type="paragraph" w:customStyle="1" w:styleId="Text">
    <w:name w:val="Text"/>
    <w:basedOn w:val="Normal"/>
    <w:uiPriority w:val="99"/>
    <w:rsid w:val="00C946ED"/>
    <w:pPr>
      <w:spacing w:before="100" w:after="100" w:line="288" w:lineRule="auto"/>
    </w:pPr>
  </w:style>
  <w:style w:type="character" w:customStyle="1" w:styleId="CheckBoxChar">
    <w:name w:val="Check Box Char"/>
    <w:basedOn w:val="Fuentedeprrafopredeter"/>
    <w:uiPriority w:val="99"/>
    <w:locked/>
    <w:rsid w:val="00C946ED"/>
    <w:rPr>
      <w:rFonts w:ascii="Tahoma" w:hAnsi="Tahoma" w:cs="Tahoma"/>
      <w:color w:val="999999"/>
      <w:sz w:val="24"/>
      <w:szCs w:val="24"/>
      <w:lang w:val="en-US" w:eastAsia="en-US"/>
    </w:rPr>
  </w:style>
  <w:style w:type="paragraph" w:customStyle="1" w:styleId="CheckBox">
    <w:name w:val="Check Box"/>
    <w:basedOn w:val="Normal"/>
    <w:uiPriority w:val="99"/>
    <w:rsid w:val="00C946ED"/>
    <w:rPr>
      <w:color w:val="999999"/>
    </w:rPr>
  </w:style>
  <w:style w:type="paragraph" w:customStyle="1" w:styleId="Centered">
    <w:name w:val="Centered"/>
    <w:basedOn w:val="Normal"/>
    <w:uiPriority w:val="99"/>
    <w:rsid w:val="00C946ED"/>
    <w:pPr>
      <w:jc w:val="center"/>
    </w:pPr>
  </w:style>
  <w:style w:type="paragraph" w:customStyle="1" w:styleId="Comentariosadicionales">
    <w:name w:val="Comentarios adicionales:"/>
    <w:basedOn w:val="Normal"/>
    <w:uiPriority w:val="99"/>
    <w:rsid w:val="00C946ED"/>
    <w:pPr>
      <w:spacing w:before="100"/>
    </w:pPr>
    <w:rPr>
      <w:caps/>
    </w:rPr>
  </w:style>
  <w:style w:type="paragraph" w:customStyle="1" w:styleId="RequirementsList">
    <w:name w:val="Requirements List"/>
    <w:basedOn w:val="Text"/>
    <w:uiPriority w:val="99"/>
    <w:rsid w:val="00C946ED"/>
    <w:pPr>
      <w:numPr>
        <w:numId w:val="2"/>
      </w:numPr>
    </w:pPr>
  </w:style>
  <w:style w:type="paragraph" w:customStyle="1" w:styleId="AllCaps">
    <w:name w:val="All Caps"/>
    <w:basedOn w:val="Normal"/>
    <w:uiPriority w:val="99"/>
    <w:rsid w:val="00C946ED"/>
    <w:rPr>
      <w:caps/>
    </w:rPr>
  </w:style>
  <w:style w:type="table" w:styleId="Tablaconcuadrcula">
    <w:name w:val="Table Grid"/>
    <w:basedOn w:val="Tablanormal"/>
    <w:uiPriority w:val="99"/>
    <w:rsid w:val="00056F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0811D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46081C"/>
    <w:pPr>
      <w:tabs>
        <w:tab w:val="left" w:pos="765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46081C"/>
    <w:rPr>
      <w:rFonts w:ascii="Tahoma" w:hAnsi="Tahoma" w:cs="Tahoma"/>
      <w:sz w:val="16"/>
      <w:szCs w:val="16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AE077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E0774"/>
    <w:rPr>
      <w:rFonts w:ascii="Tahoma" w:hAnsi="Tahoma" w:cs="Tahoma"/>
      <w:sz w:val="16"/>
      <w:szCs w:val="16"/>
      <w:lang w:val="en-US" w:eastAsia="en-US"/>
    </w:rPr>
  </w:style>
  <w:style w:type="paragraph" w:customStyle="1" w:styleId="14B321CC4E794F07AD0E6FF1AA38FC7C">
    <w:name w:val="14B321CC4E794F07AD0E6FF1AA38FC7C"/>
    <w:uiPriority w:val="99"/>
    <w:rsid w:val="0046081C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styleId="nfasis">
    <w:name w:val="Emphasis"/>
    <w:basedOn w:val="Fuentedeprrafopredeter"/>
    <w:uiPriority w:val="99"/>
    <w:qFormat/>
    <w:rsid w:val="00775D04"/>
    <w:rPr>
      <w:rFonts w:cs="Times New Roman"/>
      <w:i/>
      <w:iCs/>
    </w:rPr>
  </w:style>
  <w:style w:type="paragraph" w:styleId="Sinespaciado">
    <w:name w:val="No Spacing"/>
    <w:link w:val="SinespaciadoCar"/>
    <w:uiPriority w:val="99"/>
    <w:qFormat/>
    <w:rsid w:val="00F45786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basedOn w:val="Fuentedeprrafopredeter"/>
    <w:link w:val="Sinespaciado"/>
    <w:uiPriority w:val="99"/>
    <w:locked/>
    <w:rsid w:val="00F45786"/>
    <w:rPr>
      <w:rFonts w:ascii="Calibri" w:hAnsi="Calibri"/>
      <w:sz w:val="22"/>
      <w:szCs w:val="22"/>
      <w:lang w:val="es-E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nando\AppData\Roaming\Microsoft\Plantillas\Job%20description%20form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form.dot</Template>
  <TotalTime>7</TotalTime>
  <Pages>3</Pages>
  <Words>594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Perfil de puesto</vt:lpstr>
    </vt:vector>
  </TitlesOfParts>
  <Company>GRUPO OAS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 de puesto</dc:title>
  <dc:creator>GRUPO OAS</dc:creator>
  <cp:lastModifiedBy>smendicoa</cp:lastModifiedBy>
  <cp:revision>5</cp:revision>
  <cp:lastPrinted>2004-02-13T19:55:00Z</cp:lastPrinted>
  <dcterms:created xsi:type="dcterms:W3CDTF">2013-11-08T11:08:00Z</dcterms:created>
  <dcterms:modified xsi:type="dcterms:W3CDTF">2013-11-18T13:14:00Z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TC062562903082</vt:lpwstr>
  </property>
</Properties>
</file>