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016146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016146" w:rsidRPr="006D07D8" w:rsidRDefault="00975200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975200">
              <w:rPr>
                <w:noProof/>
                <w:lang w:val="es-AR" w:eastAsia="es-A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476.05pt;margin-top:57.85pt;width:81.95pt;height:40.95pt;z-index:251658240;mso-position-horizontal-relative:page;mso-position-vertical-relative:page" filled="f" stroked="f">
                  <v:textbox style="mso-next-textbox:#_x0000_s1029">
                    <w:txbxContent>
                      <w:p w:rsidR="00016146" w:rsidRDefault="00016146"/>
                    </w:txbxContent>
                  </v:textbox>
                  <w10:wrap anchorx="page" anchory="page"/>
                </v:shape>
              </w:pict>
            </w:r>
            <w:r w:rsidR="00016146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016146" w:rsidTr="006D07D8">
        <w:trPr>
          <w:trHeight w:val="371"/>
        </w:trPr>
        <w:tc>
          <w:tcPr>
            <w:tcW w:w="1110" w:type="dxa"/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016146" w:rsidRPr="006D07D8" w:rsidRDefault="007E7434" w:rsidP="00C872BE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C872BE">
              <w:rPr>
                <w:b/>
                <w:color w:val="585858"/>
                <w:lang w:val="es-AR"/>
              </w:rPr>
              <w:t>Referente de SGI</w:t>
            </w:r>
          </w:p>
        </w:tc>
      </w:tr>
      <w:tr w:rsidR="00016146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016146" w:rsidRPr="006D07D8" w:rsidRDefault="001E2B4C" w:rsidP="00F7130F">
            <w:pPr>
              <w:rPr>
                <w:lang w:val="es-AR"/>
              </w:rPr>
            </w:pPr>
            <w:r>
              <w:rPr>
                <w:lang w:val="es-AR"/>
              </w:rPr>
              <w:t>Gerencia.</w:t>
            </w:r>
          </w:p>
        </w:tc>
      </w:tr>
      <w:tr w:rsidR="00016146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C872BE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</w:t>
            </w:r>
            <w:r w:rsidR="00C872BE">
              <w:rPr>
                <w:lang w:val="es-AR"/>
              </w:rPr>
              <w:t>3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C872BE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</w:t>
            </w:r>
            <w:r w:rsidR="00C872BE">
              <w:rPr>
                <w:lang w:val="es-AR"/>
              </w:rPr>
              <w:t>3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016146" w:rsidRDefault="00016146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/>
      </w:tblPr>
      <w:tblGrid>
        <w:gridCol w:w="2415"/>
        <w:gridCol w:w="2830"/>
        <w:gridCol w:w="2268"/>
        <w:gridCol w:w="2414"/>
      </w:tblGrid>
      <w:tr w:rsidR="00016146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016146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016146" w:rsidTr="006D07D8">
        <w:trPr>
          <w:trHeight w:val="1697"/>
        </w:trPr>
        <w:tc>
          <w:tcPr>
            <w:tcW w:w="2415" w:type="dxa"/>
          </w:tcPr>
          <w:p w:rsidR="00016146" w:rsidRPr="006D07D8" w:rsidRDefault="00016146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Permanente             X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016146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71119A" w:rsidRDefault="00016146" w:rsidP="00155DA6">
            <w:pPr>
              <w:rPr>
                <w:sz w:val="18"/>
                <w:szCs w:val="18"/>
                <w:lang w:val="es-AR"/>
              </w:rPr>
            </w:pPr>
            <w:r w:rsidRPr="0071119A">
              <w:rPr>
                <w:sz w:val="18"/>
                <w:szCs w:val="18"/>
                <w:lang w:val="es-AR"/>
              </w:rPr>
              <w:t xml:space="preserve">De </w:t>
            </w:r>
            <w:r w:rsidR="00C872BE">
              <w:rPr>
                <w:sz w:val="18"/>
                <w:szCs w:val="18"/>
                <w:lang w:val="es-AR"/>
              </w:rPr>
              <w:t>lunes a Viernes de 08:00 a 16</w:t>
            </w:r>
            <w:r w:rsidRPr="0071119A">
              <w:rPr>
                <w:sz w:val="18"/>
                <w:szCs w:val="18"/>
                <w:lang w:val="es-AR"/>
              </w:rPr>
              <w:t>:00</w:t>
            </w:r>
          </w:p>
          <w:p w:rsidR="00016146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155DA6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empresa según se lo requiera.</w:t>
            </w:r>
          </w:p>
        </w:tc>
        <w:tc>
          <w:tcPr>
            <w:tcW w:w="2268" w:type="dxa"/>
          </w:tcPr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  <w:r w:rsidR="00C872BE">
              <w:rPr>
                <w:sz w:val="18"/>
                <w:szCs w:val="18"/>
                <w:lang w:val="es-AR"/>
              </w:rPr>
              <w:t>X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  <w:r>
              <w:rPr>
                <w:sz w:val="18"/>
                <w:szCs w:val="18"/>
                <w:lang w:val="es-AR"/>
              </w:rPr>
              <w:t xml:space="preserve">      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  <w:r w:rsidR="00D5503E">
              <w:rPr>
                <w:sz w:val="18"/>
                <w:szCs w:val="18"/>
                <w:lang w:val="es-AR"/>
              </w:rPr>
              <w:t xml:space="preserve">  </w:t>
            </w:r>
          </w:p>
          <w:p w:rsidR="00016146" w:rsidRPr="006D07D8" w:rsidRDefault="00016146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>
              <w:rPr>
                <w:sz w:val="18"/>
                <w:szCs w:val="18"/>
                <w:lang w:val="es-AR"/>
              </w:rPr>
              <w:t xml:space="preserve">                     </w:t>
            </w:r>
          </w:p>
          <w:p w:rsidR="00016146" w:rsidRPr="006D07D8" w:rsidRDefault="00016146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C872BE" w:rsidP="00AE0774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      Referente de SGI</w:t>
            </w:r>
          </w:p>
        </w:tc>
      </w:tr>
      <w:tr w:rsidR="00016146" w:rsidTr="006D07D8">
        <w:trPr>
          <w:trHeight w:val="330"/>
        </w:trPr>
        <w:tc>
          <w:tcPr>
            <w:tcW w:w="2415" w:type="dxa"/>
            <w:shd w:val="clear" w:color="auto" w:fill="FFC000"/>
          </w:tcPr>
          <w:p w:rsidR="00016146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2830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016146" w:rsidRPr="008D4FCA" w:rsidTr="006D07D8">
        <w:trPr>
          <w:trHeight w:val="1270"/>
        </w:trPr>
        <w:tc>
          <w:tcPr>
            <w:tcW w:w="2415" w:type="dxa"/>
            <w:tcBorders>
              <w:bottom w:val="double" w:sz="4" w:space="0" w:color="D9D9D9"/>
            </w:tcBorders>
          </w:tcPr>
          <w:p w:rsidR="00016146" w:rsidRDefault="00016146" w:rsidP="00E05480">
            <w:pPr>
              <w:rPr>
                <w:lang w:val="es-AR"/>
              </w:rPr>
            </w:pPr>
          </w:p>
          <w:p w:rsidR="00016146" w:rsidRDefault="00C872BE" w:rsidP="00E05480">
            <w:pPr>
              <w:rPr>
                <w:lang w:val="es-AR"/>
              </w:rPr>
            </w:pPr>
            <w:r>
              <w:rPr>
                <w:lang w:val="es-AR"/>
              </w:rPr>
              <w:t xml:space="preserve">    Centro Operativo Catriel.</w:t>
            </w:r>
          </w:p>
          <w:p w:rsidR="008D4FCA" w:rsidRPr="006D07D8" w:rsidRDefault="008D4FCA" w:rsidP="008D4FCA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 xml:space="preserve">Base operativa Neuquén   </w:t>
            </w:r>
          </w:p>
          <w:p w:rsidR="00016146" w:rsidRPr="006D07D8" w:rsidRDefault="00016146" w:rsidP="00E05480">
            <w:pPr>
              <w:rPr>
                <w:b/>
                <w:lang w:val="es-AR"/>
              </w:rPr>
            </w:pP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016146" w:rsidRPr="006E49F6" w:rsidRDefault="00016146" w:rsidP="00C872BE">
            <w:pPr>
              <w:rPr>
                <w:sz w:val="18"/>
                <w:szCs w:val="18"/>
                <w:lang w:val="es-AR"/>
              </w:rPr>
            </w:pPr>
          </w:p>
          <w:p w:rsidR="00016146" w:rsidRPr="006E49F6" w:rsidRDefault="005E397F" w:rsidP="006E49F6">
            <w:pPr>
              <w:numPr>
                <w:ilvl w:val="0"/>
                <w:numId w:val="9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Teléfono celular corporativo.</w:t>
            </w:r>
          </w:p>
          <w:p w:rsidR="00016146" w:rsidRPr="006D07D8" w:rsidRDefault="00016146" w:rsidP="008A6F6C">
            <w:pPr>
              <w:pStyle w:val="Prrafodelista"/>
              <w:ind w:left="170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016146" w:rsidRPr="006D07D8" w:rsidRDefault="00016146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C872BE" w:rsidP="00E05480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       </w:t>
            </w:r>
            <w:r w:rsidR="00016146" w:rsidRPr="00C25292">
              <w:rPr>
                <w:sz w:val="18"/>
                <w:szCs w:val="18"/>
                <w:lang w:val="es-AR"/>
              </w:rPr>
              <w:t>Se pactan condiciones particulares en contrato</w:t>
            </w:r>
          </w:p>
        </w:tc>
      </w:tr>
    </w:tbl>
    <w:p w:rsidR="00016146" w:rsidRPr="00056F6E" w:rsidRDefault="00016146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9989"/>
      </w:tblGrid>
      <w:tr w:rsidR="00016146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016146" w:rsidRDefault="00016146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016146" w:rsidRPr="008D4FCA" w:rsidTr="00B80FDA">
        <w:trPr>
          <w:trHeight w:val="58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016146" w:rsidRPr="00BE36ED" w:rsidRDefault="00016146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>Realizar tareas de asistencia a los distintos sectores de la compañía que lo requieran</w:t>
            </w:r>
            <w:r w:rsidR="00C872BE">
              <w:rPr>
                <w:lang w:val="es-AR"/>
              </w:rPr>
              <w:t>, para el mantenimiento y normal desarrollo del SGI.</w:t>
            </w:r>
          </w:p>
        </w:tc>
      </w:tr>
      <w:tr w:rsidR="00016146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016146" w:rsidRDefault="00016146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016146" w:rsidRPr="008D4FCA" w:rsidTr="002E3FDD">
        <w:trPr>
          <w:trHeight w:val="176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016146" w:rsidRDefault="0001614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Contribuir desde Su puesto y sector a la implementación y mantención del SGI de acuerdo a las responsabilidades que en la documentación de dicho sistema se le atribuyen.</w:t>
            </w:r>
          </w:p>
          <w:p w:rsidR="00016146" w:rsidRDefault="0001614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Conocer y aplicar las políticas y documentos de SGI.</w:t>
            </w:r>
          </w:p>
          <w:p w:rsidR="005E397F" w:rsidRDefault="008D4FCA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 xml:space="preserve">Participar en la </w:t>
            </w:r>
            <w:r w:rsidR="005E397F">
              <w:rPr>
                <w:lang w:val="es-AR"/>
              </w:rPr>
              <w:t xml:space="preserve">identificación de peligros y evaluar los riesgos que pueden afectar a higiene y seguridad del personal. 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Participar de los simulacros de respuesta ante emergencias planificados.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Participar de las capacitaciones planificadas de Seguridad, salud y medio ambiente.</w:t>
            </w:r>
          </w:p>
          <w:p w:rsidR="005E397F" w:rsidRDefault="005E397F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Participar en la investigación de accidentes e indecentes ambientales y laborales.</w:t>
            </w:r>
          </w:p>
          <w:p w:rsidR="00C872BE" w:rsidRDefault="00C872BE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Mantenimiento del SGI.</w:t>
            </w:r>
          </w:p>
          <w:p w:rsidR="008D4FCA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Planificar, coordinar y realizar el seguimiento de las actividades del Sistema de Gestión Integrado.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Mantener actualizados los documentos y registros del SGI. Archivar la documentación de acuerdo a lo establecido en los procedimientos.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Registro y seguimiento de las No Conformidades, Acciones Correctivas y Propuestas de Mejora.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Preparar y mantener un seguimiento del Plan Anual de Auditorias Internas y sus actualizaciones con altas de nuevos Proyectos.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Comunicar, cuando corresponda, la fecha de las Auditorias a los responsables de las Áreas o Proyectos a ser auditados.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.Efectuar inspecciones y auditorias, así como el relevamiento de condiciones ambientales de trabajo y el cumplimiento de lo establecido en el SGI.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Trabaja en equipo con las otras Gerencias aportando los datos necesarios para el avance de los negocios en los temas específicos de su Área.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Preparar la información para la revisión por la dirección del SGI.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Identifica las necesidades de capacitación y entrenamiento dentro de su area.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Administra correctamente la Política y Sistema Integrado de Gestión de SGI establecido por la empresa.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lastRenderedPageBreak/>
              <w:t>Atiende las recomendaciones del sector de Calidad, Medio Ambiente, Seguridad y Salud Ocupacional.</w:t>
            </w:r>
          </w:p>
          <w:p w:rsidR="00793399" w:rsidRPr="00793399" w:rsidRDefault="00793399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793399">
              <w:rPr>
                <w:rFonts w:ascii="Arial" w:hAnsi="Arial" w:cs="Arial"/>
                <w:lang w:val="es-ES" w:eastAsia="es-AR"/>
              </w:rPr>
              <w:t>Asume el liderazgo de la prevención al igual que la calidad</w:t>
            </w:r>
          </w:p>
          <w:p w:rsidR="00C872BE" w:rsidRDefault="00C872BE" w:rsidP="008D4FCA">
            <w:pPr>
              <w:pStyle w:val="RequirementsList"/>
              <w:numPr>
                <w:ilvl w:val="0"/>
                <w:numId w:val="0"/>
              </w:numPr>
              <w:ind w:left="720"/>
              <w:rPr>
                <w:lang w:val="es-AR"/>
              </w:rPr>
            </w:pPr>
          </w:p>
          <w:p w:rsidR="00016146" w:rsidRPr="00BE36ED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016146" w:rsidRPr="008D4FCA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016146" w:rsidRPr="008B75DF" w:rsidRDefault="00016146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lastRenderedPageBreak/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016146" w:rsidRPr="008D4FCA" w:rsidTr="00C003A9">
        <w:trPr>
          <w:trHeight w:val="2272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Gerencia:</w:t>
            </w:r>
            <w:r>
              <w:rPr>
                <w:lang w:val="es-AR"/>
              </w:rPr>
              <w:t xml:space="preserve">                   SI  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Administrativa:</w:t>
            </w:r>
            <w:r>
              <w:rPr>
                <w:lang w:val="es-AR"/>
              </w:rPr>
              <w:t xml:space="preserve">   SI.</w:t>
            </w:r>
          </w:p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Mantenimiento</w:t>
            </w:r>
            <w:r w:rsidR="00025296">
              <w:rPr>
                <w:lang w:val="es-AR"/>
              </w:rPr>
              <w:t>:           Si</w:t>
            </w:r>
            <w:r>
              <w:rPr>
                <w:lang w:val="es-AR"/>
              </w:rPr>
              <w:t xml:space="preserve">.                                                                   </w:t>
            </w:r>
            <w:r w:rsidR="00025296">
              <w:rPr>
                <w:lang w:val="es-AR"/>
              </w:rPr>
              <w:t xml:space="preserve">         </w:t>
            </w:r>
            <w:r>
              <w:rPr>
                <w:lang w:val="es-AR"/>
              </w:rPr>
              <w:t xml:space="preserve"> </w:t>
            </w:r>
            <w:r w:rsidRPr="00A97E79">
              <w:rPr>
                <w:u w:val="single"/>
                <w:lang w:val="es-AR"/>
              </w:rPr>
              <w:t>Operaciones:</w:t>
            </w:r>
            <w:r w:rsidR="00025296">
              <w:rPr>
                <w:lang w:val="es-AR"/>
              </w:rPr>
              <w:t xml:space="preserve">      Si</w:t>
            </w:r>
            <w:r>
              <w:rPr>
                <w:lang w:val="es-AR"/>
              </w:rPr>
              <w:t>.</w:t>
            </w:r>
          </w:p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Recursos Humanos:</w:t>
            </w:r>
            <w:r>
              <w:rPr>
                <w:lang w:val="es-AR"/>
              </w:rPr>
              <w:t xml:space="preserve">     SI.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Seguridad y medio ambiente:</w:t>
            </w:r>
            <w:r w:rsidR="00793399">
              <w:rPr>
                <w:lang w:val="es-AR"/>
              </w:rPr>
              <w:t xml:space="preserve">   SI</w:t>
            </w:r>
            <w:r>
              <w:rPr>
                <w:lang w:val="es-AR"/>
              </w:rPr>
              <w:t>.</w:t>
            </w:r>
          </w:p>
          <w:p w:rsidR="00016146" w:rsidRDefault="0002529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Asesorías</w:t>
            </w:r>
            <w:r w:rsidR="00016146" w:rsidRPr="00A97E79">
              <w:rPr>
                <w:u w:val="single"/>
                <w:lang w:val="es-AR"/>
              </w:rPr>
              <w:t xml:space="preserve"> Externas:</w:t>
            </w:r>
            <w:r w:rsidR="00016146">
              <w:rPr>
                <w:lang w:val="es-AR"/>
              </w:rPr>
              <w:t xml:space="preserve">    </w:t>
            </w:r>
            <w:r w:rsidR="00793399">
              <w:rPr>
                <w:lang w:val="es-AR"/>
              </w:rPr>
              <w:t>SI</w:t>
            </w:r>
            <w:r w:rsidR="00016146">
              <w:rPr>
                <w:lang w:val="es-AR"/>
              </w:rPr>
              <w:t xml:space="preserve">.                                                                    </w:t>
            </w:r>
            <w:r w:rsidR="00016146" w:rsidRPr="00A97E79">
              <w:rPr>
                <w:u w:val="single"/>
                <w:lang w:val="es-AR"/>
              </w:rPr>
              <w:t>Otras:</w:t>
            </w:r>
            <w:r w:rsidR="00016146">
              <w:rPr>
                <w:lang w:val="es-AR"/>
              </w:rPr>
              <w:t xml:space="preserve"> No aplica.</w:t>
            </w:r>
          </w:p>
          <w:p w:rsidR="00016146" w:rsidRPr="00BE36ED" w:rsidRDefault="00016146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016146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EXPERIENCIA REQUERIDA</w:t>
            </w:r>
          </w:p>
          <w:p w:rsidR="00016146" w:rsidRPr="00460701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016146" w:rsidRPr="008D4FCA" w:rsidTr="00156CB4">
        <w:trPr>
          <w:trHeight w:hRule="exact" w:val="82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Pr="00C003A9" w:rsidRDefault="00016146" w:rsidP="00C003A9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Persona idónea preferentemente con </w:t>
            </w:r>
            <w:r w:rsidR="00793399">
              <w:rPr>
                <w:sz w:val="18"/>
                <w:szCs w:val="18"/>
                <w:lang w:val="es-AR"/>
              </w:rPr>
              <w:t>curso de Auditor Interno.</w:t>
            </w: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Pr="008B75DF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016146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016146" w:rsidRPr="00C872BE" w:rsidTr="00156CB4">
        <w:trPr>
          <w:trHeight w:hRule="exact" w:val="1299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86E40">
            <w:pPr>
              <w:pStyle w:val="RequirementsList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Poseer carnet de conducir</w:t>
            </w:r>
            <w:r w:rsidR="00D5503E">
              <w:rPr>
                <w:sz w:val="18"/>
                <w:szCs w:val="18"/>
                <w:lang w:val="es-AR"/>
              </w:rPr>
              <w:t xml:space="preserve"> habilitante.</w:t>
            </w:r>
          </w:p>
          <w:p w:rsidR="00C872BE" w:rsidRDefault="00C872BE" w:rsidP="00B86E40">
            <w:pPr>
              <w:pStyle w:val="RequirementsList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Conocimientos de SGI.</w:t>
            </w:r>
          </w:p>
          <w:p w:rsidR="0056380C" w:rsidRPr="00156CB4" w:rsidRDefault="0056380C" w:rsidP="00B86E40">
            <w:pPr>
              <w:pStyle w:val="RequirementsList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Dominio de herramientas informaticas.</w:t>
            </w:r>
          </w:p>
        </w:tc>
      </w:tr>
      <w:tr w:rsidR="00016146" w:rsidRPr="00BE36ED" w:rsidTr="00156CB4">
        <w:trPr>
          <w:trHeight w:hRule="exact" w:val="35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PERFIL DEL PUESTO APTITUDES.</w:t>
            </w:r>
          </w:p>
        </w:tc>
      </w:tr>
      <w:tr w:rsidR="00016146" w:rsidRPr="00BE36ED" w:rsidTr="00156CB4">
        <w:trPr>
          <w:trHeight w:hRule="exact" w:val="285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Honestidad.</w:t>
            </w:r>
          </w:p>
          <w:p w:rsidR="00016146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Ordenado.</w:t>
            </w:r>
          </w:p>
          <w:p w:rsidR="00016146" w:rsidRPr="00C25292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Responsable.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Anticipación a cambios y problemas.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Orientación a resultados.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Percepción de prioridades.</w:t>
            </w:r>
          </w:p>
          <w:p w:rsidR="00016146" w:rsidRPr="00156CB4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Flexibilidad horaria.</w:t>
            </w:r>
          </w:p>
          <w:p w:rsidR="00016146" w:rsidRPr="00156CB4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Buen trato cotidiano.</w:t>
            </w:r>
          </w:p>
          <w:p w:rsidR="00016146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Habilidad manual.</w:t>
            </w:r>
          </w:p>
        </w:tc>
      </w:tr>
      <w:tr w:rsidR="00016146" w:rsidRPr="00BE36ED" w:rsidTr="00155DA6">
        <w:trPr>
          <w:trHeight w:hRule="exact" w:val="38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   </w:t>
            </w: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ORDEN  DE REPORTE</w:t>
            </w:r>
          </w:p>
        </w:tc>
      </w:tr>
      <w:tr w:rsidR="00016146" w:rsidRPr="008D4FCA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016146" w:rsidRDefault="00016146" w:rsidP="00B40BBD">
            <w:pPr>
              <w:rPr>
                <w:lang w:val="es-AR"/>
              </w:rPr>
            </w:pPr>
          </w:p>
          <w:p w:rsidR="00016146" w:rsidRDefault="00D5503E" w:rsidP="00B40BBD">
            <w:pPr>
              <w:rPr>
                <w:lang w:val="es-AR"/>
              </w:rPr>
            </w:pPr>
            <w:r>
              <w:rPr>
                <w:lang w:val="es-AR"/>
              </w:rPr>
              <w:t xml:space="preserve">Reporta a </w:t>
            </w:r>
            <w:r w:rsidR="00C872BE">
              <w:rPr>
                <w:lang w:val="es-AR"/>
              </w:rPr>
              <w:t>Gerencia, Representante por la dirección,</w:t>
            </w:r>
            <w:r>
              <w:rPr>
                <w:lang w:val="es-AR"/>
              </w:rPr>
              <w:t xml:space="preserve"> </w:t>
            </w:r>
            <w:r w:rsidR="00016146">
              <w:rPr>
                <w:lang w:val="es-AR"/>
              </w:rPr>
              <w:t>y a los distintos responsables de los sectores internos de la empresa que lo requieran.</w:t>
            </w: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Pr="00BE36ED" w:rsidRDefault="00016146" w:rsidP="00B40BBD">
            <w:pPr>
              <w:rPr>
                <w:lang w:val="es-AR"/>
              </w:rPr>
            </w:pPr>
          </w:p>
        </w:tc>
      </w:tr>
    </w:tbl>
    <w:p w:rsidR="00016146" w:rsidRPr="00BA39B0" w:rsidRDefault="00016146">
      <w:pPr>
        <w:rPr>
          <w:lang w:val="es-AR"/>
        </w:rPr>
      </w:pPr>
    </w:p>
    <w:sectPr w:rsidR="00016146" w:rsidRPr="00BA39B0" w:rsidSect="00AE0774">
      <w:headerReference w:type="even" r:id="rId7"/>
      <w:headerReference w:type="default" r:id="rId8"/>
      <w:headerReference w:type="first" r:id="rId9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EA6" w:rsidRDefault="006A6EA6" w:rsidP="00AE0774">
      <w:r>
        <w:separator/>
      </w:r>
    </w:p>
  </w:endnote>
  <w:endnote w:type="continuationSeparator" w:id="1">
    <w:p w:rsidR="006A6EA6" w:rsidRDefault="006A6EA6" w:rsidP="00AE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EA6" w:rsidRDefault="006A6EA6" w:rsidP="00AE0774">
      <w:r>
        <w:separator/>
      </w:r>
    </w:p>
  </w:footnote>
  <w:footnote w:type="continuationSeparator" w:id="1">
    <w:p w:rsidR="006A6EA6" w:rsidRDefault="006A6EA6" w:rsidP="00AE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46" w:rsidRDefault="00975200">
    <w:pPr>
      <w:pStyle w:val="Encabezado"/>
    </w:pPr>
    <w:r w:rsidRPr="00975200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7488"/>
      <w:gridCol w:w="3209"/>
    </w:tblGrid>
    <w:tr w:rsidR="00016146">
      <w:tc>
        <w:tcPr>
          <w:tcW w:w="3500" w:type="pct"/>
          <w:tcBorders>
            <w:bottom w:val="single" w:sz="4" w:space="0" w:color="auto"/>
          </w:tcBorders>
          <w:vAlign w:val="bottom"/>
        </w:tcPr>
        <w:p w:rsidR="00016146" w:rsidRPr="00CF70FF" w:rsidRDefault="007E7434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CF70FF">
            <w:rPr>
              <w:b/>
              <w:bCs/>
              <w:color w:val="181818"/>
              <w:sz w:val="24"/>
              <w:szCs w:val="24"/>
              <w:lang w:val="es-ES"/>
            </w:rPr>
            <w:t xml:space="preserve">RHU-FOR-002 </w:t>
          </w:r>
          <w:r w:rsidR="00016146" w:rsidRPr="00CF70FF">
            <w:rPr>
              <w:b/>
              <w:bCs/>
              <w:color w:val="181818"/>
              <w:sz w:val="24"/>
              <w:szCs w:val="24"/>
              <w:lang w:val="es-ES"/>
            </w:rPr>
            <w:t>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016146" w:rsidRDefault="00016146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016146" w:rsidRDefault="00975200">
    <w:pPr>
      <w:pStyle w:val="Encabezado"/>
    </w:pPr>
    <w:r w:rsidRPr="00975200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46" w:rsidRDefault="00975200">
    <w:pPr>
      <w:pStyle w:val="Encabezado"/>
    </w:pPr>
    <w:r w:rsidRPr="00975200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7.05pt;height:12.9pt;visibility:visible" o:bullet="t">
        <v:imagedata r:id="rId1" o:title=""/>
      </v:shape>
    </w:pict>
  </w:numPicBullet>
  <w:abstractNum w:abstractNumId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A5E05E8"/>
    <w:multiLevelType w:val="hybridMultilevel"/>
    <w:tmpl w:val="FAA2E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DB1090B"/>
    <w:multiLevelType w:val="hybridMultilevel"/>
    <w:tmpl w:val="30AA5E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792B67"/>
    <w:multiLevelType w:val="hybridMultilevel"/>
    <w:tmpl w:val="0FF68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85FFA"/>
    <w:multiLevelType w:val="hybridMultilevel"/>
    <w:tmpl w:val="963E50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F65B27"/>
    <w:multiLevelType w:val="hybridMultilevel"/>
    <w:tmpl w:val="60EEDF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F4B505F"/>
    <w:multiLevelType w:val="hybridMultilevel"/>
    <w:tmpl w:val="4AE0D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E36ED"/>
    <w:rsid w:val="00016146"/>
    <w:rsid w:val="00025296"/>
    <w:rsid w:val="00056454"/>
    <w:rsid w:val="00056F6E"/>
    <w:rsid w:val="0007257F"/>
    <w:rsid w:val="000811D2"/>
    <w:rsid w:val="000B1913"/>
    <w:rsid w:val="000D30EC"/>
    <w:rsid w:val="00102CFC"/>
    <w:rsid w:val="00103AF6"/>
    <w:rsid w:val="00111BC7"/>
    <w:rsid w:val="0011582B"/>
    <w:rsid w:val="00155DA6"/>
    <w:rsid w:val="00156CB4"/>
    <w:rsid w:val="0018018D"/>
    <w:rsid w:val="001E2B4C"/>
    <w:rsid w:val="002026E8"/>
    <w:rsid w:val="00212501"/>
    <w:rsid w:val="00260AFF"/>
    <w:rsid w:val="002E3FDD"/>
    <w:rsid w:val="0034522D"/>
    <w:rsid w:val="003B02DB"/>
    <w:rsid w:val="003D19FB"/>
    <w:rsid w:val="003D1CDD"/>
    <w:rsid w:val="00460701"/>
    <w:rsid w:val="0046081C"/>
    <w:rsid w:val="00460D5D"/>
    <w:rsid w:val="004807D0"/>
    <w:rsid w:val="004958E4"/>
    <w:rsid w:val="004A6F0C"/>
    <w:rsid w:val="004B6232"/>
    <w:rsid w:val="005170EF"/>
    <w:rsid w:val="0056380C"/>
    <w:rsid w:val="00566129"/>
    <w:rsid w:val="005665AE"/>
    <w:rsid w:val="005B6C94"/>
    <w:rsid w:val="005C4862"/>
    <w:rsid w:val="005D26B8"/>
    <w:rsid w:val="005D6EEE"/>
    <w:rsid w:val="005E397F"/>
    <w:rsid w:val="005E60BC"/>
    <w:rsid w:val="006034EE"/>
    <w:rsid w:val="00611D1C"/>
    <w:rsid w:val="0065762C"/>
    <w:rsid w:val="006902F5"/>
    <w:rsid w:val="006A6EA6"/>
    <w:rsid w:val="006A7C3F"/>
    <w:rsid w:val="006C3B46"/>
    <w:rsid w:val="006D07D8"/>
    <w:rsid w:val="006E49F6"/>
    <w:rsid w:val="0071119A"/>
    <w:rsid w:val="00715DCB"/>
    <w:rsid w:val="00717CF1"/>
    <w:rsid w:val="00717D2B"/>
    <w:rsid w:val="00731ED0"/>
    <w:rsid w:val="00737998"/>
    <w:rsid w:val="00763AF4"/>
    <w:rsid w:val="00765EFD"/>
    <w:rsid w:val="00775D04"/>
    <w:rsid w:val="00793399"/>
    <w:rsid w:val="00795E3C"/>
    <w:rsid w:val="0079651B"/>
    <w:rsid w:val="007A70DF"/>
    <w:rsid w:val="007B6459"/>
    <w:rsid w:val="007E7434"/>
    <w:rsid w:val="007F0D1D"/>
    <w:rsid w:val="007F6E26"/>
    <w:rsid w:val="0081147E"/>
    <w:rsid w:val="00816E14"/>
    <w:rsid w:val="00821F2A"/>
    <w:rsid w:val="0083680C"/>
    <w:rsid w:val="008674B6"/>
    <w:rsid w:val="008A6F6C"/>
    <w:rsid w:val="008B75DF"/>
    <w:rsid w:val="008D4FCA"/>
    <w:rsid w:val="00904E8D"/>
    <w:rsid w:val="00917C35"/>
    <w:rsid w:val="009404CB"/>
    <w:rsid w:val="00955CAB"/>
    <w:rsid w:val="0096272D"/>
    <w:rsid w:val="00975200"/>
    <w:rsid w:val="00981792"/>
    <w:rsid w:val="00981B15"/>
    <w:rsid w:val="0099359D"/>
    <w:rsid w:val="009C74B2"/>
    <w:rsid w:val="009D046D"/>
    <w:rsid w:val="00A005E7"/>
    <w:rsid w:val="00A44D7C"/>
    <w:rsid w:val="00A97E79"/>
    <w:rsid w:val="00AB1E0B"/>
    <w:rsid w:val="00AE0774"/>
    <w:rsid w:val="00B00661"/>
    <w:rsid w:val="00B26955"/>
    <w:rsid w:val="00B40BBD"/>
    <w:rsid w:val="00B80FDA"/>
    <w:rsid w:val="00B86E40"/>
    <w:rsid w:val="00B87EAD"/>
    <w:rsid w:val="00BA39B0"/>
    <w:rsid w:val="00BB0CC8"/>
    <w:rsid w:val="00BD33B1"/>
    <w:rsid w:val="00BE06D3"/>
    <w:rsid w:val="00BE36ED"/>
    <w:rsid w:val="00C003A9"/>
    <w:rsid w:val="00C11936"/>
    <w:rsid w:val="00C22F00"/>
    <w:rsid w:val="00C23EE8"/>
    <w:rsid w:val="00C25292"/>
    <w:rsid w:val="00C6125B"/>
    <w:rsid w:val="00C7686A"/>
    <w:rsid w:val="00C872BE"/>
    <w:rsid w:val="00C876A5"/>
    <w:rsid w:val="00C946ED"/>
    <w:rsid w:val="00CB04CF"/>
    <w:rsid w:val="00CE7F60"/>
    <w:rsid w:val="00CF70FF"/>
    <w:rsid w:val="00D3575C"/>
    <w:rsid w:val="00D471A9"/>
    <w:rsid w:val="00D5503E"/>
    <w:rsid w:val="00D6759F"/>
    <w:rsid w:val="00D93144"/>
    <w:rsid w:val="00DC5DF8"/>
    <w:rsid w:val="00DD463C"/>
    <w:rsid w:val="00E05480"/>
    <w:rsid w:val="00E1555F"/>
    <w:rsid w:val="00E177C3"/>
    <w:rsid w:val="00E37944"/>
    <w:rsid w:val="00E61DEF"/>
    <w:rsid w:val="00E75C25"/>
    <w:rsid w:val="00EC2072"/>
    <w:rsid w:val="00EF4BCC"/>
    <w:rsid w:val="00F33312"/>
    <w:rsid w:val="00F45786"/>
    <w:rsid w:val="00F7130F"/>
    <w:rsid w:val="00F7622F"/>
    <w:rsid w:val="00FA6152"/>
    <w:rsid w:val="00FD2F21"/>
    <w:rsid w:val="00FF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 w:cs="Times New Roman"/>
      <w:sz w:val="22"/>
      <w:szCs w:val="22"/>
      <w:lang w:val="es-E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29</TotalTime>
  <Pages>2</Pages>
  <Words>642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Perfil de puesto</vt:lpstr>
    </vt:vector>
  </TitlesOfParts>
  <Company>GRUPO OAS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creator>GRUPO OAS</dc:creator>
  <cp:lastModifiedBy>Rosaura</cp:lastModifiedBy>
  <cp:revision>8</cp:revision>
  <cp:lastPrinted>2013-11-07T15:36:00Z</cp:lastPrinted>
  <dcterms:created xsi:type="dcterms:W3CDTF">2013-11-07T15:15:00Z</dcterms:created>
  <dcterms:modified xsi:type="dcterms:W3CDTF">2015-06-12T13:40:00Z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